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98716" w14:textId="3E4E3D8E" w:rsidR="0049265E" w:rsidRDefault="00362359" w:rsidP="00362359">
      <w:pPr>
        <w:shd w:val="clear" w:color="auto" w:fill="FFFFFF"/>
        <w:jc w:val="center"/>
        <w:rPr>
          <w:rFonts w:ascii="Arial" w:eastAsia="Times New Roman" w:hAnsi="Arial" w:cs="Arial"/>
          <w:b/>
          <w:color w:val="222222"/>
          <w:sz w:val="28"/>
        </w:rPr>
      </w:pPr>
      <w:r w:rsidRPr="00362359">
        <w:rPr>
          <w:rFonts w:ascii="Arial" w:eastAsia="Times New Roman" w:hAnsi="Arial" w:cs="Arial"/>
          <w:b/>
          <w:color w:val="222222"/>
          <w:sz w:val="28"/>
        </w:rPr>
        <w:t xml:space="preserve">Percorsi per le Competenze Trasversali e per l’Orientamento </w:t>
      </w:r>
    </w:p>
    <w:p w14:paraId="0E2024D9" w14:textId="77777777" w:rsidR="00362359" w:rsidRPr="00362359" w:rsidRDefault="00362359" w:rsidP="00362359">
      <w:pPr>
        <w:shd w:val="clear" w:color="auto" w:fill="FFFFFF"/>
        <w:jc w:val="center"/>
        <w:rPr>
          <w:rFonts w:ascii="Arial" w:eastAsia="Times New Roman" w:hAnsi="Arial" w:cs="Arial"/>
          <w:b/>
          <w:color w:val="222222"/>
          <w:sz w:val="28"/>
        </w:rPr>
      </w:pPr>
      <w:r w:rsidRPr="00362359">
        <w:rPr>
          <w:rFonts w:ascii="Arial" w:eastAsia="Times New Roman" w:hAnsi="Arial" w:cs="Arial"/>
          <w:b/>
          <w:color w:val="222222"/>
          <w:sz w:val="28"/>
        </w:rPr>
        <w:t xml:space="preserve"> </w:t>
      </w:r>
    </w:p>
    <w:p w14:paraId="023241BF" w14:textId="77777777" w:rsidR="00362359" w:rsidRDefault="00362359" w:rsidP="00362359">
      <w:pPr>
        <w:shd w:val="clear" w:color="auto" w:fill="FFFFFF"/>
        <w:jc w:val="center"/>
        <w:rPr>
          <w:rFonts w:ascii="Arial" w:eastAsia="Times New Roman" w:hAnsi="Arial" w:cs="Arial"/>
          <w:b/>
          <w:color w:val="222222"/>
          <w:sz w:val="32"/>
          <w:szCs w:val="32"/>
        </w:rPr>
      </w:pPr>
    </w:p>
    <w:p w14:paraId="5D10F69B" w14:textId="77777777" w:rsidR="0049265E" w:rsidRDefault="0049265E" w:rsidP="00362359">
      <w:pPr>
        <w:shd w:val="clear" w:color="auto" w:fill="FFFFFF"/>
        <w:jc w:val="center"/>
        <w:rPr>
          <w:rFonts w:ascii="Arial" w:eastAsia="Times New Roman" w:hAnsi="Arial" w:cs="Arial"/>
          <w:b/>
          <w:color w:val="222222"/>
          <w:sz w:val="32"/>
          <w:szCs w:val="32"/>
        </w:rPr>
      </w:pPr>
    </w:p>
    <w:p w14:paraId="38E5F667" w14:textId="39B01412" w:rsidR="006A5ECE" w:rsidRDefault="009C43B8" w:rsidP="006A5ECE">
      <w:pPr>
        <w:shd w:val="clear" w:color="auto" w:fill="FFFFFF"/>
        <w:jc w:val="center"/>
        <w:rPr>
          <w:rFonts w:ascii="Arial" w:eastAsia="Times New Roman" w:hAnsi="Arial" w:cs="Arial"/>
          <w:b/>
          <w:color w:val="222222"/>
          <w:sz w:val="32"/>
          <w:szCs w:val="32"/>
        </w:rPr>
      </w:pPr>
      <w:r w:rsidRPr="009C43B8">
        <w:rPr>
          <w:rFonts w:ascii="Arial" w:eastAsia="Times New Roman" w:hAnsi="Arial" w:cs="Arial"/>
          <w:b/>
          <w:color w:val="222222"/>
          <w:sz w:val="32"/>
          <w:szCs w:val="32"/>
        </w:rPr>
        <w:t>INDUSTRIA CULTURALE E TURISTICA ITALIANA</w:t>
      </w:r>
      <w:r w:rsidR="006A5ECE">
        <w:rPr>
          <w:rFonts w:ascii="Arial" w:eastAsia="Times New Roman" w:hAnsi="Arial" w:cs="Arial"/>
          <w:b/>
          <w:color w:val="222222"/>
          <w:sz w:val="32"/>
          <w:szCs w:val="32"/>
        </w:rPr>
        <w:t xml:space="preserve">: </w:t>
      </w:r>
    </w:p>
    <w:p w14:paraId="692AAE26" w14:textId="73173BB8" w:rsidR="006A5ECE" w:rsidRDefault="009C43B8" w:rsidP="006A5ECE">
      <w:pPr>
        <w:shd w:val="clear" w:color="auto" w:fill="FFFFFF"/>
        <w:jc w:val="center"/>
        <w:rPr>
          <w:rFonts w:ascii="Arial" w:eastAsia="Times New Roman" w:hAnsi="Arial" w:cs="Arial"/>
          <w:b/>
          <w:color w:val="222222"/>
          <w:sz w:val="32"/>
          <w:szCs w:val="32"/>
        </w:rPr>
      </w:pPr>
      <w:r>
        <w:rPr>
          <w:rFonts w:ascii="Arial" w:eastAsia="Times New Roman" w:hAnsi="Arial" w:cs="Arial"/>
          <w:b/>
          <w:color w:val="222222"/>
          <w:sz w:val="32"/>
          <w:szCs w:val="32"/>
        </w:rPr>
        <w:t>ANALISI E PROSPETTIVE</w:t>
      </w:r>
    </w:p>
    <w:p w14:paraId="1E543D9D" w14:textId="77777777" w:rsidR="00362359" w:rsidRDefault="00362359" w:rsidP="00362359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20CC8096" w14:textId="77777777" w:rsidR="00362359" w:rsidRDefault="00362359" w:rsidP="00362359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606DB815" w14:textId="77777777" w:rsidR="009F48DD" w:rsidRDefault="009F48DD" w:rsidP="00362359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72C84DCE" w14:textId="44D11987" w:rsidR="00DB4F6B" w:rsidRDefault="009F48DD" w:rsidP="00882696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P</w:t>
      </w:r>
      <w:r w:rsidR="0049265E">
        <w:rPr>
          <w:rFonts w:ascii="Arial" w:eastAsia="Times New Roman" w:hAnsi="Arial" w:cs="Arial"/>
          <w:color w:val="222222"/>
        </w:rPr>
        <w:t xml:space="preserve">rogetto </w:t>
      </w:r>
      <w:r>
        <w:rPr>
          <w:rFonts w:ascii="Arial" w:eastAsia="Times New Roman" w:hAnsi="Arial" w:cs="Arial"/>
          <w:color w:val="222222"/>
        </w:rPr>
        <w:t xml:space="preserve">realizzato nell’ambito del </w:t>
      </w:r>
      <w:proofErr w:type="spellStart"/>
      <w:r w:rsidR="00362359">
        <w:rPr>
          <w:rFonts w:ascii="Arial" w:eastAsia="Times New Roman" w:hAnsi="Arial" w:cs="Arial"/>
          <w:color w:val="222222"/>
        </w:rPr>
        <w:t>CdS</w:t>
      </w:r>
      <w:proofErr w:type="spellEnd"/>
      <w:r w:rsidR="00362359">
        <w:rPr>
          <w:rFonts w:ascii="Arial" w:eastAsia="Times New Roman" w:hAnsi="Arial" w:cs="Arial"/>
          <w:color w:val="222222"/>
        </w:rPr>
        <w:t xml:space="preserve"> </w:t>
      </w:r>
      <w:r w:rsidR="0049265E">
        <w:rPr>
          <w:rFonts w:ascii="Arial" w:eastAsia="Times New Roman" w:hAnsi="Arial" w:cs="Arial"/>
          <w:color w:val="222222"/>
        </w:rPr>
        <w:t xml:space="preserve">di I Livello </w:t>
      </w:r>
      <w:r w:rsidR="00362359">
        <w:rPr>
          <w:rFonts w:ascii="Arial" w:eastAsia="Times New Roman" w:hAnsi="Arial" w:cs="Arial"/>
          <w:color w:val="222222"/>
        </w:rPr>
        <w:t>in “</w:t>
      </w:r>
      <w:r w:rsidR="00362359" w:rsidRPr="00362359">
        <w:rPr>
          <w:rFonts w:ascii="Arial" w:eastAsia="Times New Roman" w:hAnsi="Arial" w:cs="Arial"/>
          <w:b/>
          <w:color w:val="222222"/>
        </w:rPr>
        <w:t>Management delle Imprese Turistiche</w:t>
      </w:r>
      <w:r w:rsidR="00362359">
        <w:rPr>
          <w:rFonts w:ascii="Arial" w:eastAsia="Times New Roman" w:hAnsi="Arial" w:cs="Arial"/>
          <w:color w:val="222222"/>
        </w:rPr>
        <w:t>”</w:t>
      </w:r>
      <w:r w:rsidR="00807F51">
        <w:rPr>
          <w:rFonts w:ascii="Arial" w:eastAsia="Times New Roman" w:hAnsi="Arial" w:cs="Arial"/>
          <w:color w:val="222222"/>
        </w:rPr>
        <w:t xml:space="preserve"> nell’</w:t>
      </w:r>
      <w:proofErr w:type="spellStart"/>
      <w:r w:rsidR="00DB4F6B">
        <w:rPr>
          <w:rFonts w:ascii="Arial" w:eastAsia="Times New Roman" w:hAnsi="Arial" w:cs="Arial"/>
          <w:color w:val="222222"/>
        </w:rPr>
        <w:t>a.a</w:t>
      </w:r>
      <w:proofErr w:type="spellEnd"/>
      <w:r w:rsidR="00DB4F6B">
        <w:rPr>
          <w:rFonts w:ascii="Arial" w:eastAsia="Times New Roman" w:hAnsi="Arial" w:cs="Arial"/>
          <w:color w:val="222222"/>
        </w:rPr>
        <w:t>. 202</w:t>
      </w:r>
      <w:r w:rsidR="006674A5">
        <w:rPr>
          <w:rFonts w:ascii="Arial" w:eastAsia="Times New Roman" w:hAnsi="Arial" w:cs="Arial"/>
          <w:color w:val="222222"/>
        </w:rPr>
        <w:t>2</w:t>
      </w:r>
      <w:r w:rsidR="00DB4F6B">
        <w:rPr>
          <w:rFonts w:ascii="Arial" w:eastAsia="Times New Roman" w:hAnsi="Arial" w:cs="Arial"/>
          <w:color w:val="222222"/>
        </w:rPr>
        <w:t>-202</w:t>
      </w:r>
      <w:r w:rsidR="006674A5">
        <w:rPr>
          <w:rFonts w:ascii="Arial" w:eastAsia="Times New Roman" w:hAnsi="Arial" w:cs="Arial"/>
          <w:color w:val="222222"/>
        </w:rPr>
        <w:t>3</w:t>
      </w:r>
    </w:p>
    <w:p w14:paraId="508C13D5" w14:textId="77777777" w:rsidR="00DF37F3" w:rsidRDefault="00DF37F3" w:rsidP="00362359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Info: </w:t>
      </w:r>
      <w:hyperlink r:id="rId8" w:history="1">
        <w:r w:rsidRPr="00FE2D9A">
          <w:rPr>
            <w:rStyle w:val="Collegamentoipertestuale"/>
            <w:rFonts w:ascii="Arial" w:eastAsia="Times New Roman" w:hAnsi="Arial" w:cs="Arial"/>
          </w:rPr>
          <w:t>https://orienta.uniparthenope.it/laurea-triennale/management-imprese-turistiche/</w:t>
        </w:r>
      </w:hyperlink>
    </w:p>
    <w:p w14:paraId="28E1ACD2" w14:textId="77777777" w:rsidR="00DF37F3" w:rsidRDefault="00DF37F3" w:rsidP="00362359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74AFB0FA" w14:textId="77777777" w:rsidR="0049265E" w:rsidRDefault="0049265E" w:rsidP="00362359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Coordinatore </w:t>
      </w:r>
      <w:proofErr w:type="spellStart"/>
      <w:r>
        <w:rPr>
          <w:rFonts w:ascii="Arial" w:eastAsia="Times New Roman" w:hAnsi="Arial" w:cs="Arial"/>
          <w:color w:val="222222"/>
        </w:rPr>
        <w:t>CdS</w:t>
      </w:r>
      <w:proofErr w:type="spellEnd"/>
      <w:r>
        <w:rPr>
          <w:rFonts w:ascii="Arial" w:eastAsia="Times New Roman" w:hAnsi="Arial" w:cs="Arial"/>
          <w:color w:val="222222"/>
        </w:rPr>
        <w:t xml:space="preserve"> in MIT: </w:t>
      </w:r>
    </w:p>
    <w:p w14:paraId="13256BF9" w14:textId="77777777" w:rsidR="0049265E" w:rsidRDefault="0049265E" w:rsidP="00362359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Prof.ssa Maria Rosaria Carillo </w:t>
      </w:r>
    </w:p>
    <w:p w14:paraId="1DABDA65" w14:textId="77777777" w:rsidR="0049265E" w:rsidRDefault="00000000" w:rsidP="0049265E">
      <w:pPr>
        <w:shd w:val="clear" w:color="auto" w:fill="FFFFFF"/>
        <w:rPr>
          <w:rFonts w:ascii="Arial" w:eastAsia="Times New Roman" w:hAnsi="Arial" w:cs="Arial"/>
          <w:color w:val="222222"/>
        </w:rPr>
      </w:pPr>
      <w:hyperlink r:id="rId9" w:history="1">
        <w:r w:rsidR="0049265E" w:rsidRPr="00FE2D9A">
          <w:rPr>
            <w:rStyle w:val="Collegamentoipertestuale"/>
            <w:rFonts w:ascii="Arial" w:eastAsia="Times New Roman" w:hAnsi="Arial" w:cs="Arial"/>
          </w:rPr>
          <w:t>carillo@uniparthenope.it</w:t>
        </w:r>
      </w:hyperlink>
    </w:p>
    <w:p w14:paraId="64E60B3D" w14:textId="77777777" w:rsidR="0049265E" w:rsidRDefault="0049265E" w:rsidP="0049265E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684A05FD" w14:textId="77777777" w:rsidR="0049265E" w:rsidRDefault="0049265E" w:rsidP="0049265E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Responsabile orientamento </w:t>
      </w:r>
      <w:proofErr w:type="spellStart"/>
      <w:r>
        <w:rPr>
          <w:rFonts w:ascii="Arial" w:eastAsia="Times New Roman" w:hAnsi="Arial" w:cs="Arial"/>
          <w:color w:val="222222"/>
        </w:rPr>
        <w:t>CdS</w:t>
      </w:r>
      <w:proofErr w:type="spellEnd"/>
      <w:r>
        <w:rPr>
          <w:rFonts w:ascii="Arial" w:eastAsia="Times New Roman" w:hAnsi="Arial" w:cs="Arial"/>
          <w:color w:val="222222"/>
        </w:rPr>
        <w:t xml:space="preserve"> in MIT: </w:t>
      </w:r>
    </w:p>
    <w:p w14:paraId="7AD4AB26" w14:textId="77777777" w:rsidR="0049265E" w:rsidRDefault="0049265E" w:rsidP="0049265E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Prof. Rocco Agrifoglio </w:t>
      </w:r>
    </w:p>
    <w:p w14:paraId="4BB6D4C1" w14:textId="500A49D0" w:rsidR="0049265E" w:rsidRPr="00B96D74" w:rsidRDefault="00000000" w:rsidP="00362359">
      <w:pPr>
        <w:shd w:val="clear" w:color="auto" w:fill="FFFFFF"/>
        <w:rPr>
          <w:rStyle w:val="Collegamentoipertestuale"/>
        </w:rPr>
      </w:pPr>
      <w:hyperlink r:id="rId10" w:history="1">
        <w:r w:rsidR="00B96D74" w:rsidRPr="007423F9">
          <w:rPr>
            <w:rStyle w:val="Collegamentoipertestuale"/>
            <w:rFonts w:ascii="Arial" w:eastAsia="Times New Roman" w:hAnsi="Arial" w:cs="Arial"/>
          </w:rPr>
          <w:t>agrifoglio@uniparthenope.it</w:t>
        </w:r>
      </w:hyperlink>
    </w:p>
    <w:p w14:paraId="400CC502" w14:textId="77777777" w:rsidR="00850116" w:rsidRPr="00B96D74" w:rsidRDefault="00850116" w:rsidP="00362359">
      <w:pPr>
        <w:shd w:val="clear" w:color="auto" w:fill="FFFFFF"/>
        <w:rPr>
          <w:rStyle w:val="Collegamentoipertestuale"/>
        </w:rPr>
      </w:pPr>
    </w:p>
    <w:p w14:paraId="44EEAFD9" w14:textId="77777777" w:rsidR="0049265E" w:rsidRDefault="0049265E" w:rsidP="00362359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Ufficio Servizi di Orientamento e Tutorato</w:t>
      </w:r>
      <w:r w:rsidR="00850116">
        <w:rPr>
          <w:rFonts w:ascii="Arial" w:eastAsia="Times New Roman" w:hAnsi="Arial" w:cs="Arial"/>
          <w:color w:val="222222"/>
        </w:rPr>
        <w:t xml:space="preserve"> (SOT) di Ateneo:</w:t>
      </w:r>
    </w:p>
    <w:p w14:paraId="13DCF4AC" w14:textId="77777777" w:rsidR="00850116" w:rsidRDefault="00000000" w:rsidP="00362359">
      <w:pPr>
        <w:shd w:val="clear" w:color="auto" w:fill="FFFFFF"/>
        <w:rPr>
          <w:rFonts w:ascii="Arial" w:eastAsia="Times New Roman" w:hAnsi="Arial" w:cs="Arial"/>
          <w:color w:val="222222"/>
        </w:rPr>
      </w:pPr>
      <w:hyperlink r:id="rId11" w:history="1">
        <w:r w:rsidR="00850116" w:rsidRPr="00FE2D9A">
          <w:rPr>
            <w:rStyle w:val="Collegamentoipertestuale"/>
            <w:rFonts w:ascii="Arial" w:eastAsia="Times New Roman" w:hAnsi="Arial" w:cs="Arial"/>
          </w:rPr>
          <w:t>https://orienta.uniparthenope.it/servizi-orientamento-tutorato/</w:t>
        </w:r>
      </w:hyperlink>
    </w:p>
    <w:p w14:paraId="1EA31FFC" w14:textId="77777777" w:rsidR="00850116" w:rsidRPr="00850116" w:rsidRDefault="00850116" w:rsidP="00850116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850116">
        <w:rPr>
          <w:rFonts w:ascii="Arial" w:eastAsia="Times New Roman" w:hAnsi="Arial" w:cs="Arial"/>
          <w:color w:val="222222"/>
        </w:rPr>
        <w:t>Contatti</w:t>
      </w:r>
    </w:p>
    <w:p w14:paraId="730ED48B" w14:textId="77777777" w:rsidR="00850116" w:rsidRPr="00850116" w:rsidRDefault="00850116" w:rsidP="00850116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850116">
        <w:rPr>
          <w:rFonts w:ascii="Arial" w:eastAsia="Times New Roman" w:hAnsi="Arial" w:cs="Arial"/>
          <w:color w:val="222222"/>
        </w:rPr>
        <w:t>Telefono</w:t>
      </w:r>
    </w:p>
    <w:p w14:paraId="1AFCDC13" w14:textId="77777777" w:rsidR="00850116" w:rsidRPr="00850116" w:rsidRDefault="00850116" w:rsidP="00850116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850116">
        <w:rPr>
          <w:rFonts w:ascii="Arial" w:eastAsia="Times New Roman" w:hAnsi="Arial" w:cs="Arial"/>
          <w:color w:val="222222"/>
        </w:rPr>
        <w:t>+39 081 547 5151</w:t>
      </w:r>
    </w:p>
    <w:p w14:paraId="719376E0" w14:textId="77777777" w:rsidR="00850116" w:rsidRPr="00850116" w:rsidRDefault="00850116" w:rsidP="00850116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850116">
        <w:rPr>
          <w:rFonts w:ascii="Arial" w:eastAsia="Times New Roman" w:hAnsi="Arial" w:cs="Arial"/>
          <w:color w:val="222222"/>
        </w:rPr>
        <w:t>+39 081 547 5136</w:t>
      </w:r>
    </w:p>
    <w:p w14:paraId="4144757F" w14:textId="77777777" w:rsidR="00850116" w:rsidRPr="00850116" w:rsidRDefault="00850116" w:rsidP="00850116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850116">
        <w:rPr>
          <w:rFonts w:ascii="Arial" w:eastAsia="Times New Roman" w:hAnsi="Arial" w:cs="Arial"/>
          <w:color w:val="222222"/>
        </w:rPr>
        <w:t>+39 081 547 5617</w:t>
      </w:r>
    </w:p>
    <w:p w14:paraId="7A5C685E" w14:textId="42CA49B0" w:rsidR="00850116" w:rsidRDefault="00C20B94" w:rsidP="00850116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e-</w:t>
      </w:r>
      <w:r w:rsidR="00850116" w:rsidRPr="00850116">
        <w:rPr>
          <w:rFonts w:ascii="Arial" w:eastAsia="Times New Roman" w:hAnsi="Arial" w:cs="Arial"/>
          <w:color w:val="222222"/>
        </w:rPr>
        <w:t>mail</w:t>
      </w:r>
      <w:r w:rsidR="00850116">
        <w:rPr>
          <w:rFonts w:ascii="Arial" w:eastAsia="Times New Roman" w:hAnsi="Arial" w:cs="Arial"/>
          <w:color w:val="222222"/>
        </w:rPr>
        <w:t xml:space="preserve">: </w:t>
      </w:r>
      <w:r w:rsidR="00850116" w:rsidRPr="00850116">
        <w:rPr>
          <w:rFonts w:ascii="Arial" w:eastAsia="Times New Roman" w:hAnsi="Arial" w:cs="Arial"/>
          <w:color w:val="222222"/>
        </w:rPr>
        <w:t>orientamento.tutorato@uniparthenope.it</w:t>
      </w:r>
    </w:p>
    <w:p w14:paraId="461CD92E" w14:textId="356DFC7A" w:rsidR="00850116" w:rsidRDefault="00850116" w:rsidP="00850116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850116">
        <w:rPr>
          <w:rFonts w:ascii="Arial" w:eastAsia="Times New Roman" w:hAnsi="Arial" w:cs="Arial"/>
          <w:color w:val="222222"/>
        </w:rPr>
        <w:t>Prorettore all'Orientamento</w:t>
      </w:r>
    </w:p>
    <w:p w14:paraId="5BC49D70" w14:textId="771ACA26" w:rsidR="00850116" w:rsidRDefault="00850116" w:rsidP="00850116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Prof.ssa </w:t>
      </w:r>
      <w:r w:rsidR="006674A5">
        <w:rPr>
          <w:rFonts w:ascii="Arial" w:eastAsia="Times New Roman" w:hAnsi="Arial" w:cs="Arial"/>
          <w:color w:val="222222"/>
        </w:rPr>
        <w:t>Daniela Covino</w:t>
      </w:r>
    </w:p>
    <w:p w14:paraId="20D8C8D3" w14:textId="77777777" w:rsidR="00850116" w:rsidRDefault="00850116" w:rsidP="00362359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379D1926" w14:textId="77777777" w:rsidR="00850116" w:rsidRDefault="00850116" w:rsidP="00362359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20DAA01F" w14:textId="77777777" w:rsidR="0049265E" w:rsidRDefault="0049265E">
      <w:pPr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br w:type="page"/>
      </w:r>
    </w:p>
    <w:p w14:paraId="212A1082" w14:textId="77777777" w:rsidR="00267D0A" w:rsidRPr="0049265E" w:rsidRDefault="00267D0A" w:rsidP="00267D0A">
      <w:pPr>
        <w:shd w:val="clear" w:color="auto" w:fill="FFFFFF"/>
        <w:jc w:val="center"/>
        <w:rPr>
          <w:rFonts w:ascii="Arial" w:eastAsia="Times New Roman" w:hAnsi="Arial" w:cs="Arial"/>
          <w:b/>
          <w:color w:val="222222"/>
          <w:sz w:val="32"/>
        </w:rPr>
      </w:pPr>
      <w:r w:rsidRPr="0049265E">
        <w:rPr>
          <w:rFonts w:ascii="Arial" w:eastAsia="Times New Roman" w:hAnsi="Arial" w:cs="Arial"/>
          <w:b/>
          <w:color w:val="222222"/>
          <w:sz w:val="32"/>
        </w:rPr>
        <w:lastRenderedPageBreak/>
        <w:t>Progetto formativo</w:t>
      </w:r>
    </w:p>
    <w:p w14:paraId="65C81507" w14:textId="77777777" w:rsidR="00267D0A" w:rsidRDefault="00267D0A" w:rsidP="00267D0A">
      <w:pPr>
        <w:shd w:val="clear" w:color="auto" w:fill="FFFFFF"/>
        <w:rPr>
          <w:rFonts w:ascii="Arial" w:eastAsia="Times New Roman" w:hAnsi="Arial" w:cs="Arial"/>
          <w:b/>
          <w:color w:val="222222"/>
        </w:rPr>
      </w:pPr>
    </w:p>
    <w:p w14:paraId="47DBAA86" w14:textId="77777777" w:rsidR="00267D0A" w:rsidRDefault="00267D0A" w:rsidP="00267D0A">
      <w:pPr>
        <w:shd w:val="clear" w:color="auto" w:fill="FFFFFF"/>
        <w:rPr>
          <w:rFonts w:ascii="Arial" w:eastAsia="Times New Roman" w:hAnsi="Arial" w:cs="Arial"/>
          <w:b/>
          <w:color w:val="222222"/>
        </w:rPr>
      </w:pPr>
    </w:p>
    <w:p w14:paraId="5129AF9E" w14:textId="77777777" w:rsidR="00267D0A" w:rsidRDefault="00267D0A" w:rsidP="00267D0A">
      <w:pPr>
        <w:shd w:val="clear" w:color="auto" w:fill="FFFFFF"/>
        <w:rPr>
          <w:rFonts w:ascii="Arial" w:eastAsia="Times New Roman" w:hAnsi="Arial" w:cs="Arial"/>
          <w:b/>
          <w:color w:val="222222"/>
        </w:rPr>
      </w:pPr>
    </w:p>
    <w:p w14:paraId="4743318A" w14:textId="77777777" w:rsidR="00267D0A" w:rsidRDefault="00267D0A" w:rsidP="00267D0A">
      <w:pPr>
        <w:shd w:val="clear" w:color="auto" w:fill="FFFFFF"/>
        <w:rPr>
          <w:rFonts w:ascii="Arial" w:eastAsia="Times New Roman" w:hAnsi="Arial" w:cs="Arial"/>
          <w:b/>
          <w:color w:val="222222"/>
        </w:rPr>
      </w:pPr>
    </w:p>
    <w:p w14:paraId="77D05F9C" w14:textId="77777777" w:rsidR="00267D0A" w:rsidRDefault="00267D0A" w:rsidP="00267D0A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362359">
        <w:rPr>
          <w:rFonts w:ascii="Arial" w:eastAsia="Times New Roman" w:hAnsi="Arial" w:cs="Arial"/>
          <w:b/>
          <w:color w:val="222222"/>
        </w:rPr>
        <w:t>Titolo:</w:t>
      </w:r>
      <w:r w:rsidRPr="00362359">
        <w:rPr>
          <w:rFonts w:ascii="Arial" w:eastAsia="Times New Roman" w:hAnsi="Arial" w:cs="Arial"/>
          <w:color w:val="222222"/>
        </w:rPr>
        <w:t xml:space="preserve"> </w:t>
      </w:r>
    </w:p>
    <w:p w14:paraId="24F8D5DB" w14:textId="62014C4F" w:rsidR="00267D0A" w:rsidRDefault="00EA1DCE" w:rsidP="00EA1DCE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EA1DCE">
        <w:rPr>
          <w:rFonts w:ascii="Arial" w:eastAsia="Times New Roman" w:hAnsi="Arial" w:cs="Arial"/>
          <w:color w:val="222222"/>
        </w:rPr>
        <w:t>Industria culturale e turistica italiana: analisi e prospettive</w:t>
      </w:r>
    </w:p>
    <w:p w14:paraId="457C2A34" w14:textId="77777777" w:rsidR="00EA1DCE" w:rsidRPr="00362359" w:rsidRDefault="00EA1DCE" w:rsidP="00EA1DCE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7930E941" w14:textId="77777777" w:rsidR="00267D0A" w:rsidRDefault="00267D0A" w:rsidP="00267D0A">
      <w:pPr>
        <w:shd w:val="clear" w:color="auto" w:fill="FFFFFF"/>
        <w:rPr>
          <w:rFonts w:ascii="Arial" w:eastAsia="Times New Roman" w:hAnsi="Arial" w:cs="Arial"/>
          <w:b/>
          <w:color w:val="222222"/>
        </w:rPr>
      </w:pPr>
      <w:r>
        <w:rPr>
          <w:rFonts w:ascii="Arial" w:eastAsia="Times New Roman" w:hAnsi="Arial" w:cs="Arial"/>
          <w:b/>
          <w:color w:val="222222"/>
        </w:rPr>
        <w:t xml:space="preserve">Tipologia di intervento: </w:t>
      </w:r>
    </w:p>
    <w:p w14:paraId="64715361" w14:textId="3EA9BEA2" w:rsidR="00267D0A" w:rsidRPr="009808E6" w:rsidRDefault="00EA1DCE" w:rsidP="00267D0A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F</w:t>
      </w:r>
      <w:r w:rsidR="00267D0A" w:rsidRPr="00A00331">
        <w:rPr>
          <w:rFonts w:ascii="Arial" w:eastAsia="Times New Roman" w:hAnsi="Arial" w:cs="Arial"/>
          <w:color w:val="222222"/>
        </w:rPr>
        <w:t>ormazione e orientamento</w:t>
      </w:r>
      <w:r w:rsidR="00267D0A">
        <w:rPr>
          <w:rFonts w:ascii="Arial" w:eastAsia="Times New Roman" w:hAnsi="Arial" w:cs="Arial"/>
          <w:color w:val="222222"/>
        </w:rPr>
        <w:t xml:space="preserve"> </w:t>
      </w:r>
      <w:r w:rsidR="00267D0A" w:rsidRPr="00A00331">
        <w:rPr>
          <w:rFonts w:ascii="Arial" w:eastAsia="Times New Roman" w:hAnsi="Arial" w:cs="Arial"/>
          <w:color w:val="222222"/>
        </w:rPr>
        <w:t>alla prosecuzione degli</w:t>
      </w:r>
      <w:r w:rsidR="00267D0A">
        <w:rPr>
          <w:rFonts w:ascii="Arial" w:eastAsia="Times New Roman" w:hAnsi="Arial" w:cs="Arial"/>
          <w:color w:val="222222"/>
        </w:rPr>
        <w:t xml:space="preserve"> </w:t>
      </w:r>
      <w:r w:rsidR="00267D0A" w:rsidRPr="00A00331">
        <w:rPr>
          <w:rFonts w:ascii="Arial" w:eastAsia="Times New Roman" w:hAnsi="Arial" w:cs="Arial"/>
          <w:color w:val="222222"/>
        </w:rPr>
        <w:t>studi</w:t>
      </w:r>
      <w:r w:rsidR="00267D0A">
        <w:rPr>
          <w:rFonts w:ascii="Arial" w:eastAsia="Times New Roman" w:hAnsi="Arial" w:cs="Arial"/>
          <w:color w:val="222222"/>
        </w:rPr>
        <w:t xml:space="preserve"> </w:t>
      </w:r>
    </w:p>
    <w:p w14:paraId="6A989850" w14:textId="77777777" w:rsidR="00267D0A" w:rsidRDefault="00267D0A" w:rsidP="00267D0A">
      <w:pPr>
        <w:shd w:val="clear" w:color="auto" w:fill="FFFFFF"/>
        <w:rPr>
          <w:rFonts w:ascii="Arial" w:eastAsia="Times New Roman" w:hAnsi="Arial" w:cs="Arial"/>
          <w:b/>
          <w:color w:val="222222"/>
        </w:rPr>
      </w:pPr>
    </w:p>
    <w:p w14:paraId="7B181A5D" w14:textId="77777777" w:rsidR="00267D0A" w:rsidRDefault="00267D0A" w:rsidP="00267D0A">
      <w:pPr>
        <w:shd w:val="clear" w:color="auto" w:fill="FFFFFF"/>
        <w:rPr>
          <w:rFonts w:ascii="Arial" w:eastAsia="Times New Roman" w:hAnsi="Arial" w:cs="Arial"/>
          <w:b/>
          <w:color w:val="222222"/>
        </w:rPr>
      </w:pPr>
      <w:r>
        <w:rPr>
          <w:rFonts w:ascii="Arial" w:eastAsia="Times New Roman" w:hAnsi="Arial" w:cs="Arial"/>
          <w:b/>
          <w:color w:val="222222"/>
        </w:rPr>
        <w:t>Obiettivi formativi:</w:t>
      </w:r>
    </w:p>
    <w:p w14:paraId="66B851CD" w14:textId="77777777" w:rsidR="00267D0A" w:rsidRDefault="00267D0A" w:rsidP="00267D0A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 w:rsidRPr="00CA139B">
        <w:rPr>
          <w:rFonts w:ascii="Arial" w:eastAsia="Times New Roman" w:hAnsi="Arial" w:cs="Arial"/>
          <w:color w:val="222222"/>
        </w:rPr>
        <w:t>Il percorso si propone di</w:t>
      </w:r>
      <w:r>
        <w:rPr>
          <w:rFonts w:ascii="Arial" w:eastAsia="Times New Roman" w:hAnsi="Arial" w:cs="Arial"/>
          <w:color w:val="222222"/>
        </w:rPr>
        <w:t xml:space="preserve"> far avvicinare gli studenti al tema del management del turismo e della cultura attraverso l’analisi e la comprensione delle principali dimensioni e dei più rilevanti fenomeni che caratterizzano il settore e le organizzazioni turistico-culturali </w:t>
      </w:r>
      <w:r w:rsidRPr="0049265E">
        <w:rPr>
          <w:rFonts w:ascii="Arial" w:eastAsia="Times New Roman" w:hAnsi="Arial" w:cs="Arial"/>
          <w:color w:val="222222"/>
        </w:rPr>
        <w:t>in Italia.</w:t>
      </w:r>
      <w:r>
        <w:rPr>
          <w:rFonts w:ascii="Arial" w:eastAsia="Times New Roman" w:hAnsi="Arial" w:cs="Arial"/>
          <w:i/>
          <w:color w:val="222222"/>
        </w:rPr>
        <w:t xml:space="preserve"> </w:t>
      </w:r>
    </w:p>
    <w:p w14:paraId="48271497" w14:textId="77777777" w:rsidR="00267D0A" w:rsidRDefault="00267D0A" w:rsidP="00267D0A">
      <w:pPr>
        <w:shd w:val="clear" w:color="auto" w:fill="FFFFFF"/>
        <w:rPr>
          <w:rFonts w:ascii="Arial" w:eastAsia="Times New Roman" w:hAnsi="Arial" w:cs="Arial"/>
          <w:b/>
          <w:color w:val="222222"/>
        </w:rPr>
      </w:pPr>
    </w:p>
    <w:p w14:paraId="1E4DCD02" w14:textId="77777777" w:rsidR="00267D0A" w:rsidRDefault="00267D0A" w:rsidP="00267D0A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362359">
        <w:rPr>
          <w:rFonts w:ascii="Arial" w:eastAsia="Times New Roman" w:hAnsi="Arial" w:cs="Arial"/>
          <w:b/>
          <w:color w:val="222222"/>
        </w:rPr>
        <w:t>Periodo:</w:t>
      </w:r>
      <w:r w:rsidRPr="00362359">
        <w:rPr>
          <w:rFonts w:ascii="Arial" w:eastAsia="Times New Roman" w:hAnsi="Arial" w:cs="Arial"/>
          <w:color w:val="222222"/>
        </w:rPr>
        <w:t xml:space="preserve"> </w:t>
      </w:r>
    </w:p>
    <w:p w14:paraId="29BE8BA3" w14:textId="71269CE2" w:rsidR="00267D0A" w:rsidRPr="00362359" w:rsidRDefault="00267D0A" w:rsidP="00267D0A">
      <w:pPr>
        <w:shd w:val="clear" w:color="auto" w:fill="FFFFFF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febbraio</w:t>
      </w:r>
      <w:r w:rsidRPr="00362359">
        <w:rPr>
          <w:rFonts w:ascii="Arial" w:eastAsia="Times New Roman" w:hAnsi="Arial" w:cs="Arial"/>
          <w:color w:val="222222"/>
        </w:rPr>
        <w:t>-</w:t>
      </w:r>
      <w:r>
        <w:rPr>
          <w:rFonts w:ascii="Arial" w:eastAsia="Times New Roman" w:hAnsi="Arial" w:cs="Arial"/>
          <w:color w:val="222222"/>
        </w:rPr>
        <w:t xml:space="preserve">aprile </w:t>
      </w:r>
      <w:r w:rsidRPr="00362359">
        <w:rPr>
          <w:rFonts w:ascii="Arial" w:eastAsia="Times New Roman" w:hAnsi="Arial" w:cs="Arial"/>
          <w:color w:val="222222"/>
        </w:rPr>
        <w:t>202</w:t>
      </w:r>
      <w:r w:rsidR="004A3CAF">
        <w:rPr>
          <w:rFonts w:ascii="Arial" w:eastAsia="Times New Roman" w:hAnsi="Arial" w:cs="Arial"/>
          <w:color w:val="222222"/>
        </w:rPr>
        <w:t>3</w:t>
      </w:r>
      <w:r w:rsidRPr="00362359">
        <w:rPr>
          <w:rFonts w:ascii="Arial" w:eastAsia="Times New Roman" w:hAnsi="Arial" w:cs="Arial"/>
          <w:color w:val="222222"/>
        </w:rPr>
        <w:t xml:space="preserve"> </w:t>
      </w:r>
      <w:r>
        <w:rPr>
          <w:rFonts w:ascii="Arial" w:eastAsia="Times New Roman" w:hAnsi="Arial" w:cs="Arial"/>
          <w:color w:val="222222"/>
        </w:rPr>
        <w:t>(</w:t>
      </w:r>
      <w:r w:rsidRPr="00366B59">
        <w:rPr>
          <w:rFonts w:ascii="Arial" w:eastAsia="Times New Roman" w:hAnsi="Arial" w:cs="Arial"/>
          <w:i/>
          <w:color w:val="222222"/>
        </w:rPr>
        <w:t>il calendario didattico è in definizione</w:t>
      </w:r>
      <w:r>
        <w:rPr>
          <w:rFonts w:ascii="Arial" w:eastAsia="Times New Roman" w:hAnsi="Arial" w:cs="Arial"/>
          <w:color w:val="222222"/>
        </w:rPr>
        <w:t>)</w:t>
      </w:r>
    </w:p>
    <w:p w14:paraId="0DFFB1C0" w14:textId="77777777" w:rsidR="00267D0A" w:rsidRPr="00362359" w:rsidRDefault="00267D0A" w:rsidP="00267D0A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2552DBCF" w14:textId="77777777" w:rsidR="00267D0A" w:rsidRPr="00362359" w:rsidRDefault="00267D0A" w:rsidP="00267D0A">
      <w:pPr>
        <w:shd w:val="clear" w:color="auto" w:fill="FFFFFF"/>
        <w:rPr>
          <w:rFonts w:ascii="Arial" w:eastAsia="Times New Roman" w:hAnsi="Arial" w:cs="Arial"/>
          <w:b/>
          <w:color w:val="222222"/>
        </w:rPr>
      </w:pPr>
      <w:r>
        <w:rPr>
          <w:rFonts w:ascii="Arial" w:eastAsia="Times New Roman" w:hAnsi="Arial" w:cs="Arial"/>
          <w:b/>
          <w:color w:val="222222"/>
        </w:rPr>
        <w:t>Durata e a</w:t>
      </w:r>
      <w:r w:rsidRPr="00366B59">
        <w:rPr>
          <w:rFonts w:ascii="Arial" w:eastAsia="Times New Roman" w:hAnsi="Arial" w:cs="Arial"/>
          <w:b/>
          <w:color w:val="222222"/>
        </w:rPr>
        <w:t>ttività:</w:t>
      </w:r>
    </w:p>
    <w:p w14:paraId="76C74B7E" w14:textId="0DB52F3C" w:rsidR="00267D0A" w:rsidRDefault="00267D0A" w:rsidP="00267D0A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49265E">
        <w:rPr>
          <w:rFonts w:ascii="Arial" w:eastAsia="Times New Roman" w:hAnsi="Arial" w:cs="Arial"/>
          <w:color w:val="222222"/>
        </w:rPr>
        <w:t xml:space="preserve">La durata complessiva del progetto è </w:t>
      </w:r>
      <w:r w:rsidR="002E3C94">
        <w:rPr>
          <w:rFonts w:ascii="Arial" w:eastAsia="Times New Roman" w:hAnsi="Arial" w:cs="Arial"/>
          <w:b/>
          <w:bCs/>
          <w:color w:val="222222"/>
        </w:rPr>
        <w:t>2</w:t>
      </w:r>
      <w:r w:rsidRPr="001841E9">
        <w:rPr>
          <w:rFonts w:ascii="Arial" w:eastAsia="Times New Roman" w:hAnsi="Arial" w:cs="Arial"/>
          <w:b/>
          <w:bCs/>
          <w:color w:val="222222"/>
        </w:rPr>
        <w:t>0 ore complessive</w:t>
      </w:r>
      <w:r>
        <w:rPr>
          <w:rFonts w:ascii="Arial" w:eastAsia="Times New Roman" w:hAnsi="Arial" w:cs="Arial"/>
          <w:color w:val="222222"/>
        </w:rPr>
        <w:t>, di cui:</w:t>
      </w:r>
    </w:p>
    <w:p w14:paraId="3E71DAB9" w14:textId="57FBE755" w:rsidR="00A15263" w:rsidRPr="00362359" w:rsidRDefault="006353E1" w:rsidP="001B71FD">
      <w:pPr>
        <w:pStyle w:val="Paragrafoelenco"/>
        <w:numPr>
          <w:ilvl w:val="0"/>
          <w:numId w:val="1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2</w:t>
      </w:r>
      <w:r w:rsidR="00A15263" w:rsidRPr="00362359">
        <w:rPr>
          <w:rFonts w:ascii="Arial" w:eastAsia="Times New Roman" w:hAnsi="Arial" w:cs="Arial"/>
          <w:color w:val="222222"/>
        </w:rPr>
        <w:t xml:space="preserve"> ore di orientamento</w:t>
      </w:r>
      <w:r w:rsidR="00A15263" w:rsidRPr="004B0953">
        <w:rPr>
          <w:rFonts w:ascii="Arial" w:eastAsia="Times New Roman" w:hAnsi="Arial" w:cs="Arial"/>
          <w:color w:val="222222"/>
        </w:rPr>
        <w:t xml:space="preserve"> </w:t>
      </w:r>
      <w:r w:rsidR="00A15263" w:rsidRPr="00362359">
        <w:rPr>
          <w:rFonts w:ascii="Arial" w:eastAsia="Times New Roman" w:hAnsi="Arial" w:cs="Arial"/>
          <w:color w:val="222222"/>
        </w:rPr>
        <w:t xml:space="preserve">in </w:t>
      </w:r>
      <w:r w:rsidR="00A15263">
        <w:rPr>
          <w:rFonts w:ascii="Arial" w:eastAsia="Times New Roman" w:hAnsi="Arial" w:cs="Arial"/>
          <w:color w:val="222222"/>
        </w:rPr>
        <w:t xml:space="preserve">presenza presso il Campus </w:t>
      </w:r>
      <w:r w:rsidR="009C43B8">
        <w:rPr>
          <w:rFonts w:ascii="Arial" w:eastAsia="Times New Roman" w:hAnsi="Arial" w:cs="Arial"/>
          <w:color w:val="222222"/>
        </w:rPr>
        <w:t xml:space="preserve">di </w:t>
      </w:r>
      <w:r w:rsidR="00A15263">
        <w:rPr>
          <w:rFonts w:ascii="Arial" w:eastAsia="Times New Roman" w:hAnsi="Arial" w:cs="Arial"/>
          <w:color w:val="222222"/>
        </w:rPr>
        <w:t xml:space="preserve">Palazzo </w:t>
      </w:r>
      <w:proofErr w:type="spellStart"/>
      <w:r w:rsidR="00A15263">
        <w:rPr>
          <w:rFonts w:ascii="Arial" w:eastAsia="Times New Roman" w:hAnsi="Arial" w:cs="Arial"/>
          <w:color w:val="222222"/>
        </w:rPr>
        <w:t>Pacanowski</w:t>
      </w:r>
      <w:proofErr w:type="spellEnd"/>
    </w:p>
    <w:p w14:paraId="56A822EC" w14:textId="59628C2D" w:rsidR="00267D0A" w:rsidRDefault="00C26A9E" w:rsidP="001B71FD">
      <w:pPr>
        <w:pStyle w:val="Paragrafoelenco"/>
        <w:numPr>
          <w:ilvl w:val="0"/>
          <w:numId w:val="1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1,5</w:t>
      </w:r>
      <w:r w:rsidR="00267D0A" w:rsidRPr="00362359">
        <w:rPr>
          <w:rFonts w:ascii="Arial" w:eastAsia="Times New Roman" w:hAnsi="Arial" w:cs="Arial"/>
          <w:color w:val="222222"/>
        </w:rPr>
        <w:t xml:space="preserve"> ore di lezioni in </w:t>
      </w:r>
      <w:r w:rsidR="002E3C94">
        <w:rPr>
          <w:rFonts w:ascii="Arial" w:eastAsia="Times New Roman" w:hAnsi="Arial" w:cs="Arial"/>
          <w:color w:val="222222"/>
        </w:rPr>
        <w:t xml:space="preserve">presenza presso il Campus </w:t>
      </w:r>
      <w:r w:rsidR="009C43B8">
        <w:rPr>
          <w:rFonts w:ascii="Arial" w:eastAsia="Times New Roman" w:hAnsi="Arial" w:cs="Arial"/>
          <w:color w:val="222222"/>
        </w:rPr>
        <w:t xml:space="preserve">di </w:t>
      </w:r>
      <w:r w:rsidR="002E3C94">
        <w:rPr>
          <w:rFonts w:ascii="Arial" w:eastAsia="Times New Roman" w:hAnsi="Arial" w:cs="Arial"/>
          <w:color w:val="222222"/>
        </w:rPr>
        <w:t xml:space="preserve">Palazzo </w:t>
      </w:r>
      <w:proofErr w:type="spellStart"/>
      <w:r w:rsidR="002E3C94">
        <w:rPr>
          <w:rFonts w:ascii="Arial" w:eastAsia="Times New Roman" w:hAnsi="Arial" w:cs="Arial"/>
          <w:color w:val="222222"/>
        </w:rPr>
        <w:t>Pacanowski</w:t>
      </w:r>
      <w:proofErr w:type="spellEnd"/>
    </w:p>
    <w:p w14:paraId="3E3AA591" w14:textId="4D4A2C5F" w:rsidR="006353E1" w:rsidRDefault="00C26A9E" w:rsidP="001B71FD">
      <w:pPr>
        <w:pStyle w:val="Paragrafoelenco"/>
        <w:numPr>
          <w:ilvl w:val="0"/>
          <w:numId w:val="1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1,5</w:t>
      </w:r>
      <w:r w:rsidR="006353E1" w:rsidRPr="00362359">
        <w:rPr>
          <w:rFonts w:ascii="Arial" w:eastAsia="Times New Roman" w:hAnsi="Arial" w:cs="Arial"/>
          <w:color w:val="222222"/>
        </w:rPr>
        <w:t xml:space="preserve"> ore di lavori di gruppo -o individuale-</w:t>
      </w:r>
      <w:r w:rsidR="00DB2235">
        <w:rPr>
          <w:rFonts w:ascii="Arial" w:eastAsia="Times New Roman" w:hAnsi="Arial" w:cs="Arial"/>
          <w:color w:val="222222"/>
        </w:rPr>
        <w:t xml:space="preserve"> </w:t>
      </w:r>
      <w:r w:rsidR="00DB2235" w:rsidRPr="00362359">
        <w:rPr>
          <w:rFonts w:ascii="Arial" w:eastAsia="Times New Roman" w:hAnsi="Arial" w:cs="Arial"/>
          <w:color w:val="222222"/>
        </w:rPr>
        <w:t>(</w:t>
      </w:r>
      <w:r w:rsidR="00DB2235" w:rsidRPr="00243A39">
        <w:rPr>
          <w:rFonts w:ascii="Arial" w:eastAsia="Times New Roman" w:hAnsi="Arial" w:cs="Arial"/>
          <w:i/>
          <w:color w:val="222222"/>
        </w:rPr>
        <w:t>Case study</w:t>
      </w:r>
      <w:r w:rsidR="00DB2235" w:rsidRPr="00362359">
        <w:rPr>
          <w:rFonts w:ascii="Arial" w:eastAsia="Times New Roman" w:hAnsi="Arial" w:cs="Arial"/>
          <w:color w:val="222222"/>
        </w:rPr>
        <w:t>)</w:t>
      </w:r>
      <w:r w:rsidR="006353E1">
        <w:rPr>
          <w:rFonts w:ascii="Arial" w:eastAsia="Times New Roman" w:hAnsi="Arial" w:cs="Arial"/>
          <w:color w:val="222222"/>
        </w:rPr>
        <w:t xml:space="preserve"> presso il Campus </w:t>
      </w:r>
      <w:r w:rsidR="009C43B8">
        <w:rPr>
          <w:rFonts w:ascii="Arial" w:eastAsia="Times New Roman" w:hAnsi="Arial" w:cs="Arial"/>
          <w:color w:val="222222"/>
        </w:rPr>
        <w:t xml:space="preserve">di </w:t>
      </w:r>
      <w:r w:rsidR="006353E1">
        <w:rPr>
          <w:rFonts w:ascii="Arial" w:eastAsia="Times New Roman" w:hAnsi="Arial" w:cs="Arial"/>
          <w:color w:val="222222"/>
        </w:rPr>
        <w:t xml:space="preserve">Palazzo </w:t>
      </w:r>
      <w:proofErr w:type="spellStart"/>
      <w:r w:rsidR="006353E1">
        <w:rPr>
          <w:rFonts w:ascii="Arial" w:eastAsia="Times New Roman" w:hAnsi="Arial" w:cs="Arial"/>
          <w:color w:val="222222"/>
        </w:rPr>
        <w:t>Pacanowski</w:t>
      </w:r>
      <w:proofErr w:type="spellEnd"/>
    </w:p>
    <w:p w14:paraId="27996E4F" w14:textId="40A88474" w:rsidR="00E3684B" w:rsidRDefault="00C26A9E" w:rsidP="001B71FD">
      <w:pPr>
        <w:pStyle w:val="Paragrafoelenco"/>
        <w:numPr>
          <w:ilvl w:val="0"/>
          <w:numId w:val="1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3</w:t>
      </w:r>
      <w:r w:rsidR="00E3684B" w:rsidRPr="00362359">
        <w:rPr>
          <w:rFonts w:ascii="Arial" w:eastAsia="Times New Roman" w:hAnsi="Arial" w:cs="Arial"/>
          <w:color w:val="222222"/>
        </w:rPr>
        <w:t xml:space="preserve"> ore di lezioni in </w:t>
      </w:r>
      <w:r w:rsidR="004719C1" w:rsidRPr="00362359">
        <w:rPr>
          <w:rFonts w:ascii="Arial" w:eastAsia="Times New Roman" w:hAnsi="Arial" w:cs="Arial"/>
          <w:color w:val="222222"/>
        </w:rPr>
        <w:t>diretta streaming</w:t>
      </w:r>
    </w:p>
    <w:p w14:paraId="72B33078" w14:textId="7A6C0EFF" w:rsidR="00F844C4" w:rsidRPr="00362359" w:rsidRDefault="00C26A9E" w:rsidP="001B71FD">
      <w:pPr>
        <w:pStyle w:val="Paragrafoelenco"/>
        <w:numPr>
          <w:ilvl w:val="0"/>
          <w:numId w:val="1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3 </w:t>
      </w:r>
      <w:r w:rsidR="00F844C4" w:rsidRPr="00362359">
        <w:rPr>
          <w:rFonts w:ascii="Arial" w:eastAsia="Times New Roman" w:hAnsi="Arial" w:cs="Arial"/>
          <w:color w:val="222222"/>
        </w:rPr>
        <w:t xml:space="preserve">ore di lavori di gruppo -o individuale- </w:t>
      </w:r>
      <w:r w:rsidR="00DB2235" w:rsidRPr="00362359">
        <w:rPr>
          <w:rFonts w:ascii="Arial" w:eastAsia="Times New Roman" w:hAnsi="Arial" w:cs="Arial"/>
          <w:color w:val="222222"/>
        </w:rPr>
        <w:t>(</w:t>
      </w:r>
      <w:r w:rsidR="00DB2235" w:rsidRPr="00243A39">
        <w:rPr>
          <w:rFonts w:ascii="Arial" w:eastAsia="Times New Roman" w:hAnsi="Arial" w:cs="Arial"/>
          <w:i/>
          <w:color w:val="222222"/>
        </w:rPr>
        <w:t>Case study</w:t>
      </w:r>
      <w:r w:rsidR="00DB2235" w:rsidRPr="00362359">
        <w:rPr>
          <w:rFonts w:ascii="Arial" w:eastAsia="Times New Roman" w:hAnsi="Arial" w:cs="Arial"/>
          <w:color w:val="222222"/>
        </w:rPr>
        <w:t>)</w:t>
      </w:r>
      <w:r w:rsidR="00C428D3">
        <w:rPr>
          <w:rFonts w:ascii="Arial" w:eastAsia="Times New Roman" w:hAnsi="Arial" w:cs="Arial"/>
          <w:color w:val="222222"/>
        </w:rPr>
        <w:t xml:space="preserve"> </w:t>
      </w:r>
      <w:r w:rsidR="00F844C4" w:rsidRPr="00362359">
        <w:rPr>
          <w:rFonts w:ascii="Arial" w:eastAsia="Times New Roman" w:hAnsi="Arial" w:cs="Arial"/>
          <w:color w:val="222222"/>
        </w:rPr>
        <w:t xml:space="preserve">in diretta streaming </w:t>
      </w:r>
    </w:p>
    <w:p w14:paraId="664DDB0C" w14:textId="53737C0A" w:rsidR="00652D26" w:rsidRPr="00652D26" w:rsidRDefault="00C26A9E" w:rsidP="001B71FD">
      <w:pPr>
        <w:pStyle w:val="Paragrafoelenco"/>
        <w:numPr>
          <w:ilvl w:val="0"/>
          <w:numId w:val="1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1,5</w:t>
      </w:r>
      <w:r w:rsidR="00652D26" w:rsidRPr="00362359">
        <w:rPr>
          <w:rFonts w:ascii="Arial" w:eastAsia="Times New Roman" w:hAnsi="Arial" w:cs="Arial"/>
          <w:color w:val="222222"/>
        </w:rPr>
        <w:t xml:space="preserve"> ore di lezioni in </w:t>
      </w:r>
      <w:r w:rsidR="00652D26">
        <w:rPr>
          <w:rFonts w:ascii="Arial" w:eastAsia="Times New Roman" w:hAnsi="Arial" w:cs="Arial"/>
          <w:color w:val="222222"/>
        </w:rPr>
        <w:t xml:space="preserve">presenza presso </w:t>
      </w:r>
      <w:r w:rsidR="008F4374">
        <w:rPr>
          <w:rFonts w:ascii="Arial" w:eastAsia="Times New Roman" w:hAnsi="Arial" w:cs="Arial"/>
          <w:color w:val="222222"/>
        </w:rPr>
        <w:t>la sede dell’Istituto scolastico</w:t>
      </w:r>
    </w:p>
    <w:p w14:paraId="743DBE9D" w14:textId="3CFD036A" w:rsidR="00F844C4" w:rsidRDefault="00C26A9E" w:rsidP="001B71FD">
      <w:pPr>
        <w:pStyle w:val="Paragrafoelenco"/>
        <w:numPr>
          <w:ilvl w:val="0"/>
          <w:numId w:val="1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1,5</w:t>
      </w:r>
      <w:r w:rsidR="00267D0A" w:rsidRPr="00362359">
        <w:rPr>
          <w:rFonts w:ascii="Arial" w:eastAsia="Times New Roman" w:hAnsi="Arial" w:cs="Arial"/>
          <w:color w:val="222222"/>
        </w:rPr>
        <w:t xml:space="preserve"> ore di lavori di gruppo -o individuale- </w:t>
      </w:r>
      <w:r w:rsidR="00DB2235">
        <w:rPr>
          <w:rFonts w:ascii="Arial" w:eastAsia="Times New Roman" w:hAnsi="Arial" w:cs="Arial"/>
          <w:color w:val="222222"/>
        </w:rPr>
        <w:t xml:space="preserve">scolastico </w:t>
      </w:r>
      <w:r w:rsidR="00DB2235" w:rsidRPr="00362359">
        <w:rPr>
          <w:rFonts w:ascii="Arial" w:eastAsia="Times New Roman" w:hAnsi="Arial" w:cs="Arial"/>
          <w:color w:val="222222"/>
        </w:rPr>
        <w:t>(</w:t>
      </w:r>
      <w:r w:rsidR="00DB2235" w:rsidRPr="00243A39">
        <w:rPr>
          <w:rFonts w:ascii="Arial" w:eastAsia="Times New Roman" w:hAnsi="Arial" w:cs="Arial"/>
          <w:i/>
          <w:color w:val="222222"/>
        </w:rPr>
        <w:t>Case study</w:t>
      </w:r>
      <w:r w:rsidR="00DB2235" w:rsidRPr="00362359">
        <w:rPr>
          <w:rFonts w:ascii="Arial" w:eastAsia="Times New Roman" w:hAnsi="Arial" w:cs="Arial"/>
          <w:color w:val="222222"/>
        </w:rPr>
        <w:t>)</w:t>
      </w:r>
      <w:r w:rsidR="00DB2235">
        <w:rPr>
          <w:rFonts w:ascii="Arial" w:eastAsia="Times New Roman" w:hAnsi="Arial" w:cs="Arial"/>
          <w:color w:val="222222"/>
        </w:rPr>
        <w:t xml:space="preserve"> </w:t>
      </w:r>
      <w:r w:rsidR="00F844C4" w:rsidRPr="00DB2235">
        <w:rPr>
          <w:rFonts w:ascii="Arial" w:eastAsia="Times New Roman" w:hAnsi="Arial" w:cs="Arial"/>
          <w:color w:val="222222"/>
        </w:rPr>
        <w:t xml:space="preserve">presso la sede dell’Istituto </w:t>
      </w:r>
      <w:r w:rsidR="001B71FD" w:rsidRPr="00E915CB">
        <w:rPr>
          <w:rFonts w:ascii="Arial" w:eastAsia="Times New Roman" w:hAnsi="Arial" w:cs="Arial"/>
          <w:color w:val="222222"/>
        </w:rPr>
        <w:t>scolastic</w:t>
      </w:r>
      <w:r w:rsidR="001B71FD">
        <w:rPr>
          <w:rFonts w:ascii="Arial" w:eastAsia="Times New Roman" w:hAnsi="Arial" w:cs="Arial"/>
          <w:color w:val="222222"/>
        </w:rPr>
        <w:t>o</w:t>
      </w:r>
    </w:p>
    <w:p w14:paraId="5178BB4B" w14:textId="5088C976" w:rsidR="00C26A9E" w:rsidRPr="00DB2235" w:rsidRDefault="00884C48" w:rsidP="001B71FD">
      <w:pPr>
        <w:pStyle w:val="Paragrafoelenco"/>
        <w:numPr>
          <w:ilvl w:val="0"/>
          <w:numId w:val="1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4 ore di </w:t>
      </w:r>
      <w:r w:rsidR="00DB71D1" w:rsidRPr="00362359">
        <w:rPr>
          <w:rFonts w:ascii="Arial" w:eastAsia="Times New Roman" w:hAnsi="Arial" w:cs="Arial"/>
          <w:color w:val="222222"/>
        </w:rPr>
        <w:t xml:space="preserve">lavori di gruppo -o individuale- </w:t>
      </w:r>
      <w:r w:rsidR="00DB71D1">
        <w:rPr>
          <w:rFonts w:ascii="Arial" w:eastAsia="Times New Roman" w:hAnsi="Arial" w:cs="Arial"/>
          <w:color w:val="222222"/>
        </w:rPr>
        <w:t xml:space="preserve">a distanza </w:t>
      </w:r>
      <w:r w:rsidR="00DB71D1" w:rsidRPr="00362359">
        <w:rPr>
          <w:rFonts w:ascii="Arial" w:eastAsia="Times New Roman" w:hAnsi="Arial" w:cs="Arial"/>
          <w:color w:val="222222"/>
        </w:rPr>
        <w:t>(</w:t>
      </w:r>
      <w:r w:rsidR="00DB71D1" w:rsidRPr="00243A39">
        <w:rPr>
          <w:rFonts w:ascii="Arial" w:eastAsia="Times New Roman" w:hAnsi="Arial" w:cs="Arial"/>
          <w:i/>
          <w:color w:val="222222"/>
        </w:rPr>
        <w:t>Project work)</w:t>
      </w:r>
    </w:p>
    <w:p w14:paraId="40BE0099" w14:textId="440CBF21" w:rsidR="00267D0A" w:rsidRPr="00362359" w:rsidRDefault="00DB2235" w:rsidP="001B71FD">
      <w:pPr>
        <w:pStyle w:val="Paragrafoelenco"/>
        <w:numPr>
          <w:ilvl w:val="0"/>
          <w:numId w:val="1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2</w:t>
      </w:r>
      <w:r w:rsidR="00267D0A" w:rsidRPr="00362359">
        <w:rPr>
          <w:rFonts w:ascii="Arial" w:eastAsia="Times New Roman" w:hAnsi="Arial" w:cs="Arial"/>
          <w:color w:val="222222"/>
        </w:rPr>
        <w:t xml:space="preserve"> ore di presentazione </w:t>
      </w:r>
      <w:r w:rsidR="00267D0A">
        <w:rPr>
          <w:rFonts w:ascii="Arial" w:eastAsia="Times New Roman" w:hAnsi="Arial" w:cs="Arial"/>
          <w:color w:val="222222"/>
        </w:rPr>
        <w:t xml:space="preserve">dei </w:t>
      </w:r>
      <w:r w:rsidR="00267D0A" w:rsidRPr="00362359">
        <w:rPr>
          <w:rFonts w:ascii="Arial" w:eastAsia="Times New Roman" w:hAnsi="Arial" w:cs="Arial"/>
          <w:color w:val="222222"/>
        </w:rPr>
        <w:t>Project work e debriefing</w:t>
      </w:r>
      <w:r w:rsidR="00267D0A">
        <w:rPr>
          <w:rFonts w:ascii="Arial" w:eastAsia="Times New Roman" w:hAnsi="Arial" w:cs="Arial"/>
          <w:color w:val="222222"/>
        </w:rPr>
        <w:t xml:space="preserve"> </w:t>
      </w:r>
      <w:r w:rsidR="00267D0A" w:rsidRPr="00362359">
        <w:rPr>
          <w:rFonts w:ascii="Arial" w:eastAsia="Times New Roman" w:hAnsi="Arial" w:cs="Arial"/>
          <w:color w:val="222222"/>
        </w:rPr>
        <w:t>in diretta streaming</w:t>
      </w:r>
    </w:p>
    <w:p w14:paraId="5429B763" w14:textId="7081814A" w:rsidR="00267D0A" w:rsidRDefault="00267D0A" w:rsidP="00267D0A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32857706" w14:textId="77777777" w:rsidR="00E94AD4" w:rsidRDefault="00E94AD4" w:rsidP="00E94AD4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362359">
        <w:rPr>
          <w:rFonts w:ascii="Arial" w:eastAsia="Times New Roman" w:hAnsi="Arial" w:cs="Arial"/>
          <w:b/>
          <w:color w:val="222222"/>
        </w:rPr>
        <w:t>Modalità di erogazione:</w:t>
      </w:r>
      <w:r w:rsidRPr="00362359">
        <w:rPr>
          <w:rFonts w:ascii="Arial" w:eastAsia="Times New Roman" w:hAnsi="Arial" w:cs="Arial"/>
          <w:color w:val="222222"/>
        </w:rPr>
        <w:t xml:space="preserve"> </w:t>
      </w:r>
    </w:p>
    <w:p w14:paraId="4533E511" w14:textId="77777777" w:rsidR="00E94AD4" w:rsidRDefault="00E94AD4" w:rsidP="00E94AD4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Didattica in presenza (8 ore), di cui 5 presso il Campus di Palazzo </w:t>
      </w:r>
      <w:proofErr w:type="spellStart"/>
      <w:r>
        <w:rPr>
          <w:rFonts w:ascii="Arial" w:eastAsia="Times New Roman" w:hAnsi="Arial" w:cs="Arial"/>
          <w:color w:val="222222"/>
        </w:rPr>
        <w:t>Pacanowski</w:t>
      </w:r>
      <w:proofErr w:type="spellEnd"/>
      <w:r>
        <w:rPr>
          <w:rFonts w:ascii="Arial" w:eastAsia="Times New Roman" w:hAnsi="Arial" w:cs="Arial"/>
          <w:color w:val="222222"/>
        </w:rPr>
        <w:t xml:space="preserve"> e 3 presso la sede dell’Istituto scolastico (da definire), e </w:t>
      </w:r>
      <w:r w:rsidRPr="00362359">
        <w:rPr>
          <w:rFonts w:ascii="Arial" w:eastAsia="Times New Roman" w:hAnsi="Arial" w:cs="Arial"/>
          <w:color w:val="222222"/>
        </w:rPr>
        <w:t xml:space="preserve">a distanza attraverso la piattaforma </w:t>
      </w:r>
      <w:proofErr w:type="spellStart"/>
      <w:r w:rsidRPr="00362359">
        <w:rPr>
          <w:rFonts w:ascii="Arial" w:eastAsia="Times New Roman" w:hAnsi="Arial" w:cs="Arial"/>
          <w:color w:val="222222"/>
        </w:rPr>
        <w:t>Ms</w:t>
      </w:r>
      <w:proofErr w:type="spellEnd"/>
      <w:r>
        <w:rPr>
          <w:rFonts w:ascii="Arial" w:eastAsia="Times New Roman" w:hAnsi="Arial" w:cs="Arial"/>
          <w:color w:val="222222"/>
        </w:rPr>
        <w:t>-</w:t>
      </w:r>
      <w:r w:rsidRPr="00362359">
        <w:rPr>
          <w:rFonts w:ascii="Arial" w:eastAsia="Times New Roman" w:hAnsi="Arial" w:cs="Arial"/>
          <w:color w:val="222222"/>
        </w:rPr>
        <w:t>Teams</w:t>
      </w:r>
      <w:r>
        <w:rPr>
          <w:rFonts w:ascii="Arial" w:eastAsia="Times New Roman" w:hAnsi="Arial" w:cs="Arial"/>
          <w:color w:val="222222"/>
        </w:rPr>
        <w:t xml:space="preserve"> (12 ore), di cui </w:t>
      </w:r>
      <w:r w:rsidRPr="00651E5E">
        <w:rPr>
          <w:rFonts w:ascii="Arial" w:eastAsia="Times New Roman" w:hAnsi="Arial" w:cs="Arial"/>
          <w:color w:val="222222"/>
        </w:rPr>
        <w:t>4 ore di lavori di gruppo -o individuale- a distanza (Project work)</w:t>
      </w:r>
      <w:r>
        <w:rPr>
          <w:rFonts w:ascii="Arial" w:eastAsia="Times New Roman" w:hAnsi="Arial" w:cs="Arial"/>
          <w:color w:val="222222"/>
        </w:rPr>
        <w:t xml:space="preserve">. </w:t>
      </w:r>
    </w:p>
    <w:p w14:paraId="3349D537" w14:textId="77777777" w:rsidR="00E94AD4" w:rsidRDefault="00E94AD4" w:rsidP="00267D0A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05055773" w14:textId="07217A0F" w:rsidR="00C329A5" w:rsidRDefault="00C329A5" w:rsidP="00267D0A">
      <w:pPr>
        <w:shd w:val="clear" w:color="auto" w:fill="FFFFFF"/>
        <w:rPr>
          <w:rFonts w:ascii="Arial" w:eastAsia="Times New Roman" w:hAnsi="Arial" w:cs="Arial"/>
          <w:b/>
          <w:color w:val="222222"/>
        </w:rPr>
      </w:pPr>
      <w:r w:rsidRPr="00C329A5">
        <w:rPr>
          <w:rFonts w:ascii="Arial" w:eastAsia="Times New Roman" w:hAnsi="Arial" w:cs="Arial"/>
          <w:b/>
          <w:color w:val="222222"/>
        </w:rPr>
        <w:t>Calendario didattico</w:t>
      </w:r>
      <w:r>
        <w:rPr>
          <w:rFonts w:ascii="Arial" w:eastAsia="Times New Roman" w:hAnsi="Arial" w:cs="Arial"/>
          <w:b/>
          <w:color w:val="222222"/>
        </w:rPr>
        <w:t>:</w:t>
      </w:r>
    </w:p>
    <w:p w14:paraId="2A5441A1" w14:textId="7D668F75" w:rsidR="00C329A5" w:rsidRDefault="00C329A5" w:rsidP="00267D0A">
      <w:pPr>
        <w:shd w:val="clear" w:color="auto" w:fill="FFFFFF"/>
        <w:rPr>
          <w:rFonts w:ascii="Arial" w:eastAsia="Times New Roman" w:hAnsi="Arial" w:cs="Arial"/>
          <w:b/>
          <w:color w:val="2222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105"/>
        <w:gridCol w:w="1828"/>
        <w:gridCol w:w="1689"/>
      </w:tblGrid>
      <w:tr w:rsidR="000D7F94" w14:paraId="00130D1D" w14:textId="17046F18" w:rsidTr="000D7F94">
        <w:tc>
          <w:tcPr>
            <w:tcW w:w="6105" w:type="dxa"/>
          </w:tcPr>
          <w:p w14:paraId="2D5A00E4" w14:textId="6B6E86F5" w:rsidR="000D7F94" w:rsidRDefault="000D7F94" w:rsidP="0012478C">
            <w:pPr>
              <w:jc w:val="center"/>
              <w:rPr>
                <w:rFonts w:ascii="Arial" w:eastAsia="Times New Roman" w:hAnsi="Arial" w:cs="Arial"/>
                <w:b/>
                <w:color w:val="222222"/>
              </w:rPr>
            </w:pPr>
            <w:r>
              <w:rPr>
                <w:rFonts w:ascii="Arial" w:eastAsia="Times New Roman" w:hAnsi="Arial" w:cs="Arial"/>
                <w:b/>
                <w:color w:val="222222"/>
              </w:rPr>
              <w:t>Titolo</w:t>
            </w:r>
          </w:p>
        </w:tc>
        <w:tc>
          <w:tcPr>
            <w:tcW w:w="1828" w:type="dxa"/>
          </w:tcPr>
          <w:p w14:paraId="70E0EDE3" w14:textId="0345A667" w:rsidR="000D7F94" w:rsidRDefault="000D7F94" w:rsidP="0012478C">
            <w:pPr>
              <w:jc w:val="center"/>
              <w:rPr>
                <w:rFonts w:ascii="Arial" w:eastAsia="Times New Roman" w:hAnsi="Arial" w:cs="Arial"/>
                <w:b/>
                <w:color w:val="222222"/>
              </w:rPr>
            </w:pPr>
            <w:r>
              <w:rPr>
                <w:rFonts w:ascii="Arial" w:eastAsia="Times New Roman" w:hAnsi="Arial" w:cs="Arial"/>
                <w:b/>
                <w:color w:val="222222"/>
              </w:rPr>
              <w:t>Data e orario</w:t>
            </w:r>
          </w:p>
        </w:tc>
        <w:tc>
          <w:tcPr>
            <w:tcW w:w="1689" w:type="dxa"/>
          </w:tcPr>
          <w:p w14:paraId="202698D4" w14:textId="38A5499D" w:rsidR="000D7F94" w:rsidRDefault="000D7F94" w:rsidP="0012478C">
            <w:pPr>
              <w:jc w:val="center"/>
              <w:rPr>
                <w:rFonts w:ascii="Arial" w:eastAsia="Times New Roman" w:hAnsi="Arial" w:cs="Arial"/>
                <w:b/>
                <w:color w:val="222222"/>
              </w:rPr>
            </w:pPr>
            <w:r>
              <w:rPr>
                <w:rFonts w:ascii="Arial" w:eastAsia="Times New Roman" w:hAnsi="Arial" w:cs="Arial"/>
                <w:b/>
                <w:color w:val="222222"/>
              </w:rPr>
              <w:t>Modalità</w:t>
            </w:r>
          </w:p>
        </w:tc>
      </w:tr>
      <w:tr w:rsidR="000D7F94" w14:paraId="438EF05D" w14:textId="3A1E0C9F" w:rsidTr="000D7F94">
        <w:tc>
          <w:tcPr>
            <w:tcW w:w="6105" w:type="dxa"/>
          </w:tcPr>
          <w:p w14:paraId="488F6D0B" w14:textId="03E41A29" w:rsidR="000D7F94" w:rsidRDefault="000D7F94" w:rsidP="00267D0A">
            <w:pPr>
              <w:rPr>
                <w:rFonts w:ascii="Arial" w:eastAsia="Times New Roman" w:hAnsi="Arial" w:cs="Arial"/>
                <w:b/>
                <w:color w:val="222222"/>
              </w:rPr>
            </w:pPr>
            <w:r w:rsidRPr="00362359">
              <w:rPr>
                <w:rFonts w:ascii="Arial" w:eastAsia="Times New Roman" w:hAnsi="Arial" w:cs="Arial"/>
                <w:color w:val="222222"/>
              </w:rPr>
              <w:t>Benvenut</w:t>
            </w:r>
            <w:r>
              <w:rPr>
                <w:rFonts w:ascii="Arial" w:eastAsia="Times New Roman" w:hAnsi="Arial" w:cs="Arial"/>
                <w:color w:val="222222"/>
              </w:rPr>
              <w:t xml:space="preserve">o, presentazione del PCTO e del </w:t>
            </w:r>
            <w:proofErr w:type="spellStart"/>
            <w:r w:rsidRPr="00362359">
              <w:rPr>
                <w:rFonts w:ascii="Arial" w:eastAsia="Times New Roman" w:hAnsi="Arial" w:cs="Arial"/>
                <w:color w:val="222222"/>
              </w:rPr>
              <w:t>CdS</w:t>
            </w:r>
            <w:proofErr w:type="spellEnd"/>
            <w:r w:rsidRPr="00362359">
              <w:rPr>
                <w:rFonts w:ascii="Arial" w:eastAsia="Times New Roman" w:hAnsi="Arial" w:cs="Arial"/>
                <w:color w:val="222222"/>
              </w:rPr>
              <w:t xml:space="preserve"> in MIT (n. </w:t>
            </w:r>
            <w:r>
              <w:rPr>
                <w:rFonts w:ascii="Arial" w:eastAsia="Times New Roman" w:hAnsi="Arial" w:cs="Arial"/>
                <w:color w:val="222222"/>
              </w:rPr>
              <w:t xml:space="preserve">2 </w:t>
            </w:r>
            <w:r w:rsidRPr="00362359">
              <w:rPr>
                <w:rFonts w:ascii="Arial" w:eastAsia="Times New Roman" w:hAnsi="Arial" w:cs="Arial"/>
                <w:color w:val="222222"/>
              </w:rPr>
              <w:t>ore di orientamento)</w:t>
            </w:r>
          </w:p>
        </w:tc>
        <w:tc>
          <w:tcPr>
            <w:tcW w:w="1828" w:type="dxa"/>
          </w:tcPr>
          <w:p w14:paraId="40B2C128" w14:textId="77777777" w:rsidR="000D7F94" w:rsidRPr="002B3DF6" w:rsidRDefault="000D7F94" w:rsidP="00314182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r w:rsidRPr="002B3DF6">
              <w:rPr>
                <w:rFonts w:ascii="Arial" w:eastAsia="Times New Roman" w:hAnsi="Arial" w:cs="Arial"/>
                <w:bCs/>
                <w:color w:val="222222"/>
              </w:rPr>
              <w:t>10 marzo 2023</w:t>
            </w:r>
          </w:p>
          <w:p w14:paraId="41570CB2" w14:textId="7204E42F" w:rsidR="000D7F94" w:rsidRPr="002B3DF6" w:rsidRDefault="000D7F94" w:rsidP="00314182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r w:rsidRPr="002B3DF6">
              <w:rPr>
                <w:rFonts w:ascii="Arial" w:eastAsia="Times New Roman" w:hAnsi="Arial" w:cs="Arial"/>
                <w:bCs/>
                <w:color w:val="222222"/>
              </w:rPr>
              <w:t>10:00-12:00</w:t>
            </w:r>
          </w:p>
        </w:tc>
        <w:tc>
          <w:tcPr>
            <w:tcW w:w="1689" w:type="dxa"/>
          </w:tcPr>
          <w:p w14:paraId="550017AB" w14:textId="461235BD" w:rsidR="000D7F94" w:rsidRDefault="000D7F94" w:rsidP="00314182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r>
              <w:rPr>
                <w:rFonts w:ascii="Arial" w:eastAsia="Times New Roman" w:hAnsi="Arial" w:cs="Arial"/>
                <w:bCs/>
                <w:color w:val="222222"/>
              </w:rPr>
              <w:t>Presenza</w:t>
            </w:r>
          </w:p>
          <w:p w14:paraId="50FECD0A" w14:textId="3805E3C7" w:rsidR="000D7F94" w:rsidRPr="000D7F94" w:rsidRDefault="000D7F94" w:rsidP="00314182">
            <w:pPr>
              <w:jc w:val="center"/>
              <w:rPr>
                <w:rFonts w:ascii="Arial" w:eastAsia="Times New Roman" w:hAnsi="Arial" w:cs="Arial"/>
                <w:bCs/>
                <w:i/>
                <w:iCs/>
                <w:color w:val="222222"/>
              </w:rPr>
            </w:pPr>
            <w:r w:rsidRPr="000D7F94">
              <w:rPr>
                <w:rFonts w:ascii="Arial" w:eastAsia="Times New Roman" w:hAnsi="Arial" w:cs="Arial"/>
                <w:bCs/>
                <w:i/>
                <w:iCs/>
                <w:color w:val="222222"/>
              </w:rPr>
              <w:t>Palazzo</w:t>
            </w:r>
          </w:p>
          <w:p w14:paraId="2DD700B0" w14:textId="47F65A9B" w:rsidR="000D7F94" w:rsidRPr="002B3DF6" w:rsidRDefault="000D7F94" w:rsidP="00314182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proofErr w:type="spellStart"/>
            <w:r w:rsidRPr="000D7F94">
              <w:rPr>
                <w:rFonts w:ascii="Arial" w:eastAsia="Times New Roman" w:hAnsi="Arial" w:cs="Arial"/>
                <w:bCs/>
                <w:i/>
                <w:iCs/>
                <w:color w:val="222222"/>
              </w:rPr>
              <w:t>Pacanowski</w:t>
            </w:r>
            <w:proofErr w:type="spellEnd"/>
          </w:p>
        </w:tc>
      </w:tr>
      <w:tr w:rsidR="000D7F94" w14:paraId="37F8C447" w14:textId="5455737A" w:rsidTr="000D7F94">
        <w:tc>
          <w:tcPr>
            <w:tcW w:w="6105" w:type="dxa"/>
          </w:tcPr>
          <w:p w14:paraId="125F26EF" w14:textId="492CCD49" w:rsidR="000D7F94" w:rsidRDefault="000D7F94" w:rsidP="00267D0A">
            <w:pPr>
              <w:rPr>
                <w:rFonts w:ascii="Arial" w:eastAsia="Times New Roman" w:hAnsi="Arial" w:cs="Arial"/>
                <w:b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 xml:space="preserve">Lezione n. 1. </w:t>
            </w:r>
            <w:r w:rsidRPr="00F47BFE">
              <w:rPr>
                <w:rFonts w:ascii="Arial" w:eastAsia="Times New Roman" w:hAnsi="Arial" w:cs="Arial"/>
                <w:color w:val="222222"/>
              </w:rPr>
              <w:t xml:space="preserve">Turismo e sostenibilità </w:t>
            </w:r>
            <w:r w:rsidRPr="00362359">
              <w:rPr>
                <w:rFonts w:ascii="Arial" w:eastAsia="Times New Roman" w:hAnsi="Arial" w:cs="Arial"/>
                <w:color w:val="222222"/>
              </w:rPr>
              <w:t>-a cura del</w:t>
            </w:r>
            <w:r>
              <w:rPr>
                <w:rFonts w:ascii="Arial" w:eastAsia="Times New Roman" w:hAnsi="Arial" w:cs="Arial"/>
                <w:color w:val="222222"/>
              </w:rPr>
              <w:t>la</w:t>
            </w:r>
            <w:r w:rsidRPr="00362359">
              <w:rPr>
                <w:rFonts w:ascii="Arial" w:eastAsia="Times New Roman" w:hAnsi="Arial" w:cs="Arial"/>
                <w:color w:val="222222"/>
              </w:rPr>
              <w:t xml:space="preserve"> prof.</w:t>
            </w:r>
            <w:r>
              <w:rPr>
                <w:rFonts w:ascii="Arial" w:eastAsia="Times New Roman" w:hAnsi="Arial" w:cs="Arial"/>
                <w:color w:val="222222"/>
              </w:rPr>
              <w:t>ssa</w:t>
            </w:r>
            <w:r w:rsidRPr="00362359">
              <w:rPr>
                <w:rFonts w:ascii="Arial" w:eastAsia="Times New Roman" w:hAnsi="Arial" w:cs="Arial"/>
                <w:color w:val="222222"/>
              </w:rPr>
              <w:t xml:space="preserve"> </w:t>
            </w:r>
            <w:r>
              <w:rPr>
                <w:rFonts w:ascii="Arial" w:eastAsia="Times New Roman" w:hAnsi="Arial" w:cs="Arial"/>
                <w:color w:val="222222"/>
              </w:rPr>
              <w:t>Rosaria Rita Canale</w:t>
            </w:r>
            <w:r w:rsidRPr="00362359">
              <w:rPr>
                <w:rFonts w:ascii="Arial" w:eastAsia="Times New Roman" w:hAnsi="Arial" w:cs="Arial"/>
                <w:color w:val="222222"/>
              </w:rPr>
              <w:t xml:space="preserve">- (n. </w:t>
            </w:r>
            <w:r>
              <w:rPr>
                <w:rFonts w:ascii="Arial" w:eastAsia="Times New Roman" w:hAnsi="Arial" w:cs="Arial"/>
                <w:color w:val="222222"/>
              </w:rPr>
              <w:t>1,5</w:t>
            </w:r>
            <w:r w:rsidRPr="00362359">
              <w:rPr>
                <w:rFonts w:ascii="Arial" w:eastAsia="Times New Roman" w:hAnsi="Arial" w:cs="Arial"/>
                <w:color w:val="222222"/>
              </w:rPr>
              <w:t xml:space="preserve"> ore di lezione)</w:t>
            </w:r>
          </w:p>
        </w:tc>
        <w:tc>
          <w:tcPr>
            <w:tcW w:w="1828" w:type="dxa"/>
          </w:tcPr>
          <w:p w14:paraId="394C469B" w14:textId="77777777" w:rsidR="000D7F94" w:rsidRPr="002B3DF6" w:rsidRDefault="000D7F94" w:rsidP="00314182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r w:rsidRPr="002B3DF6">
              <w:rPr>
                <w:rFonts w:ascii="Arial" w:eastAsia="Times New Roman" w:hAnsi="Arial" w:cs="Arial"/>
                <w:bCs/>
                <w:color w:val="222222"/>
              </w:rPr>
              <w:t>10 marzo 2023</w:t>
            </w:r>
          </w:p>
          <w:p w14:paraId="676565A1" w14:textId="5BCE4F06" w:rsidR="000D7F94" w:rsidRPr="002B3DF6" w:rsidRDefault="000D7F94" w:rsidP="00314182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r w:rsidRPr="002B3DF6">
              <w:rPr>
                <w:rFonts w:ascii="Arial" w:eastAsia="Times New Roman" w:hAnsi="Arial" w:cs="Arial"/>
                <w:bCs/>
                <w:color w:val="222222"/>
              </w:rPr>
              <w:t>13:30-15:00</w:t>
            </w:r>
          </w:p>
        </w:tc>
        <w:tc>
          <w:tcPr>
            <w:tcW w:w="1689" w:type="dxa"/>
          </w:tcPr>
          <w:p w14:paraId="69D0EFA4" w14:textId="77777777" w:rsidR="000D7F94" w:rsidRDefault="000D7F94" w:rsidP="000D7F94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r>
              <w:rPr>
                <w:rFonts w:ascii="Arial" w:eastAsia="Times New Roman" w:hAnsi="Arial" w:cs="Arial"/>
                <w:bCs/>
                <w:color w:val="222222"/>
              </w:rPr>
              <w:t>Presenza</w:t>
            </w:r>
          </w:p>
          <w:p w14:paraId="0F8659F9" w14:textId="77777777" w:rsidR="000D7F94" w:rsidRPr="000D7F94" w:rsidRDefault="000D7F94" w:rsidP="000D7F94">
            <w:pPr>
              <w:jc w:val="center"/>
              <w:rPr>
                <w:rFonts w:ascii="Arial" w:eastAsia="Times New Roman" w:hAnsi="Arial" w:cs="Arial"/>
                <w:bCs/>
                <w:i/>
                <w:iCs/>
                <w:color w:val="222222"/>
              </w:rPr>
            </w:pPr>
            <w:r w:rsidRPr="000D7F94">
              <w:rPr>
                <w:rFonts w:ascii="Arial" w:eastAsia="Times New Roman" w:hAnsi="Arial" w:cs="Arial"/>
                <w:bCs/>
                <w:i/>
                <w:iCs/>
                <w:color w:val="222222"/>
              </w:rPr>
              <w:t>Palazzo</w:t>
            </w:r>
          </w:p>
          <w:p w14:paraId="6D3BFE96" w14:textId="30364E72" w:rsidR="000D7F94" w:rsidRPr="002B3DF6" w:rsidRDefault="000D7F94" w:rsidP="000D7F94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proofErr w:type="spellStart"/>
            <w:r w:rsidRPr="000D7F94">
              <w:rPr>
                <w:rFonts w:ascii="Arial" w:eastAsia="Times New Roman" w:hAnsi="Arial" w:cs="Arial"/>
                <w:bCs/>
                <w:i/>
                <w:iCs/>
                <w:color w:val="222222"/>
              </w:rPr>
              <w:t>Pacanowski</w:t>
            </w:r>
            <w:proofErr w:type="spellEnd"/>
          </w:p>
        </w:tc>
      </w:tr>
      <w:tr w:rsidR="000D7F94" w14:paraId="0A0ED540" w14:textId="0E8D6B65" w:rsidTr="000D7F94">
        <w:tc>
          <w:tcPr>
            <w:tcW w:w="6105" w:type="dxa"/>
          </w:tcPr>
          <w:p w14:paraId="59CD5D35" w14:textId="0D59CD7C" w:rsidR="000D7F94" w:rsidRPr="003876E5" w:rsidRDefault="000D7F94" w:rsidP="00F90052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 xml:space="preserve">Lezione n. 1. </w:t>
            </w:r>
            <w:r w:rsidRPr="00F47BFE">
              <w:rPr>
                <w:rFonts w:ascii="Arial" w:eastAsia="Times New Roman" w:hAnsi="Arial" w:cs="Arial"/>
                <w:color w:val="222222"/>
              </w:rPr>
              <w:t xml:space="preserve">Turismo e sostenibilità </w:t>
            </w:r>
            <w:r w:rsidRPr="00362359">
              <w:rPr>
                <w:rFonts w:ascii="Arial" w:eastAsia="Times New Roman" w:hAnsi="Arial" w:cs="Arial"/>
                <w:color w:val="222222"/>
              </w:rPr>
              <w:t>-a cura del</w:t>
            </w:r>
            <w:r>
              <w:rPr>
                <w:rFonts w:ascii="Arial" w:eastAsia="Times New Roman" w:hAnsi="Arial" w:cs="Arial"/>
                <w:color w:val="222222"/>
              </w:rPr>
              <w:t>la</w:t>
            </w:r>
            <w:r w:rsidRPr="00362359">
              <w:rPr>
                <w:rFonts w:ascii="Arial" w:eastAsia="Times New Roman" w:hAnsi="Arial" w:cs="Arial"/>
                <w:color w:val="222222"/>
              </w:rPr>
              <w:t xml:space="preserve"> prof.</w:t>
            </w:r>
            <w:r>
              <w:rPr>
                <w:rFonts w:ascii="Arial" w:eastAsia="Times New Roman" w:hAnsi="Arial" w:cs="Arial"/>
                <w:color w:val="222222"/>
              </w:rPr>
              <w:t>ssa</w:t>
            </w:r>
            <w:r w:rsidRPr="00362359">
              <w:rPr>
                <w:rFonts w:ascii="Arial" w:eastAsia="Times New Roman" w:hAnsi="Arial" w:cs="Arial"/>
                <w:color w:val="222222"/>
              </w:rPr>
              <w:t xml:space="preserve"> </w:t>
            </w:r>
            <w:r>
              <w:rPr>
                <w:rFonts w:ascii="Arial" w:eastAsia="Times New Roman" w:hAnsi="Arial" w:cs="Arial"/>
                <w:color w:val="222222"/>
              </w:rPr>
              <w:t>Rosaria Rita Canale</w:t>
            </w:r>
            <w:r w:rsidRPr="00362359">
              <w:rPr>
                <w:rFonts w:ascii="Arial" w:eastAsia="Times New Roman" w:hAnsi="Arial" w:cs="Arial"/>
                <w:color w:val="222222"/>
              </w:rPr>
              <w:t>- (</w:t>
            </w:r>
            <w:r>
              <w:rPr>
                <w:rFonts w:ascii="Arial" w:eastAsia="Times New Roman" w:hAnsi="Arial" w:cs="Arial"/>
                <w:color w:val="222222"/>
              </w:rPr>
              <w:t>1,5</w:t>
            </w:r>
            <w:r w:rsidRPr="00362359">
              <w:rPr>
                <w:rFonts w:ascii="Arial" w:eastAsia="Times New Roman" w:hAnsi="Arial" w:cs="Arial"/>
                <w:color w:val="222222"/>
              </w:rPr>
              <w:t xml:space="preserve"> ore di </w:t>
            </w:r>
            <w:r w:rsidRPr="00366B59">
              <w:rPr>
                <w:rFonts w:ascii="Arial" w:eastAsia="Times New Roman" w:hAnsi="Arial" w:cs="Arial"/>
                <w:i/>
                <w:color w:val="222222"/>
              </w:rPr>
              <w:t>Case study</w:t>
            </w:r>
            <w:r w:rsidRPr="00362359">
              <w:rPr>
                <w:rFonts w:ascii="Arial" w:eastAsia="Times New Roman" w:hAnsi="Arial" w:cs="Arial"/>
                <w:color w:val="222222"/>
              </w:rPr>
              <w:t>)</w:t>
            </w:r>
          </w:p>
        </w:tc>
        <w:tc>
          <w:tcPr>
            <w:tcW w:w="1828" w:type="dxa"/>
          </w:tcPr>
          <w:p w14:paraId="79C66FAB" w14:textId="77777777" w:rsidR="000D7F94" w:rsidRPr="002B3DF6" w:rsidRDefault="000D7F94" w:rsidP="00F90052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r w:rsidRPr="002B3DF6">
              <w:rPr>
                <w:rFonts w:ascii="Arial" w:eastAsia="Times New Roman" w:hAnsi="Arial" w:cs="Arial"/>
                <w:bCs/>
                <w:color w:val="222222"/>
              </w:rPr>
              <w:t>10 marzo 2023</w:t>
            </w:r>
          </w:p>
          <w:p w14:paraId="367D901F" w14:textId="2FAC2F46" w:rsidR="000D7F94" w:rsidRDefault="000D7F94" w:rsidP="006333C3">
            <w:pPr>
              <w:jc w:val="center"/>
              <w:rPr>
                <w:rFonts w:ascii="Arial" w:eastAsia="Times New Roman" w:hAnsi="Arial" w:cs="Arial"/>
                <w:b/>
                <w:color w:val="222222"/>
              </w:rPr>
            </w:pPr>
            <w:r w:rsidRPr="002B3DF6">
              <w:rPr>
                <w:rFonts w:ascii="Arial" w:eastAsia="Times New Roman" w:hAnsi="Arial" w:cs="Arial"/>
                <w:bCs/>
                <w:color w:val="222222"/>
              </w:rPr>
              <w:t>1</w:t>
            </w:r>
            <w:r>
              <w:rPr>
                <w:rFonts w:ascii="Arial" w:eastAsia="Times New Roman" w:hAnsi="Arial" w:cs="Arial"/>
                <w:bCs/>
                <w:color w:val="222222"/>
              </w:rPr>
              <w:t>5</w:t>
            </w:r>
            <w:r w:rsidRPr="002B3DF6">
              <w:rPr>
                <w:rFonts w:ascii="Arial" w:eastAsia="Times New Roman" w:hAnsi="Arial" w:cs="Arial"/>
                <w:bCs/>
                <w:color w:val="222222"/>
              </w:rPr>
              <w:t>:</w:t>
            </w:r>
            <w:r>
              <w:rPr>
                <w:rFonts w:ascii="Arial" w:eastAsia="Times New Roman" w:hAnsi="Arial" w:cs="Arial"/>
                <w:bCs/>
                <w:color w:val="222222"/>
              </w:rPr>
              <w:t>0</w:t>
            </w:r>
            <w:r w:rsidRPr="002B3DF6">
              <w:rPr>
                <w:rFonts w:ascii="Arial" w:eastAsia="Times New Roman" w:hAnsi="Arial" w:cs="Arial"/>
                <w:bCs/>
                <w:color w:val="222222"/>
              </w:rPr>
              <w:t>0-1</w:t>
            </w:r>
            <w:r>
              <w:rPr>
                <w:rFonts w:ascii="Arial" w:eastAsia="Times New Roman" w:hAnsi="Arial" w:cs="Arial"/>
                <w:bCs/>
                <w:color w:val="222222"/>
              </w:rPr>
              <w:t>6</w:t>
            </w:r>
            <w:r w:rsidRPr="002B3DF6">
              <w:rPr>
                <w:rFonts w:ascii="Arial" w:eastAsia="Times New Roman" w:hAnsi="Arial" w:cs="Arial"/>
                <w:bCs/>
                <w:color w:val="222222"/>
              </w:rPr>
              <w:t>:</w:t>
            </w:r>
            <w:r>
              <w:rPr>
                <w:rFonts w:ascii="Arial" w:eastAsia="Times New Roman" w:hAnsi="Arial" w:cs="Arial"/>
                <w:bCs/>
                <w:color w:val="222222"/>
              </w:rPr>
              <w:t>3</w:t>
            </w:r>
            <w:r w:rsidRPr="002B3DF6">
              <w:rPr>
                <w:rFonts w:ascii="Arial" w:eastAsia="Times New Roman" w:hAnsi="Arial" w:cs="Arial"/>
                <w:bCs/>
                <w:color w:val="222222"/>
              </w:rPr>
              <w:t>0</w:t>
            </w:r>
          </w:p>
        </w:tc>
        <w:tc>
          <w:tcPr>
            <w:tcW w:w="1689" w:type="dxa"/>
          </w:tcPr>
          <w:p w14:paraId="625DC3B4" w14:textId="1DE43423" w:rsidR="000D7F94" w:rsidRPr="002B3DF6" w:rsidRDefault="00C15318" w:rsidP="00F90052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color w:val="222222"/>
              </w:rPr>
              <w:t>Ms</w:t>
            </w:r>
            <w:proofErr w:type="spellEnd"/>
            <w:r>
              <w:rPr>
                <w:rFonts w:ascii="Arial" w:eastAsia="Times New Roman" w:hAnsi="Arial" w:cs="Arial"/>
                <w:bCs/>
                <w:color w:val="222222"/>
              </w:rPr>
              <w:t>-Teams</w:t>
            </w:r>
          </w:p>
        </w:tc>
      </w:tr>
      <w:tr w:rsidR="000D7F94" w14:paraId="45C66322" w14:textId="4DD124C7" w:rsidTr="000D7F94">
        <w:tc>
          <w:tcPr>
            <w:tcW w:w="6105" w:type="dxa"/>
          </w:tcPr>
          <w:p w14:paraId="21DCA4B7" w14:textId="77C9A793" w:rsidR="000D7F94" w:rsidRDefault="000D7F94" w:rsidP="00F90052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22222"/>
              </w:rPr>
            </w:pPr>
            <w:r w:rsidRPr="003876E5">
              <w:rPr>
                <w:rFonts w:ascii="Arial" w:eastAsia="Times New Roman" w:hAnsi="Arial" w:cs="Arial"/>
                <w:color w:val="222222"/>
              </w:rPr>
              <w:t xml:space="preserve">Lezione n. 2. Il ruolo dell’economia circolare nel settore turistico -a cura del prof. Pasquale Marcello Falcone- (n. </w:t>
            </w:r>
            <w:r>
              <w:rPr>
                <w:rFonts w:ascii="Arial" w:eastAsia="Times New Roman" w:hAnsi="Arial" w:cs="Arial"/>
                <w:color w:val="222222"/>
              </w:rPr>
              <w:t>1,5</w:t>
            </w:r>
            <w:r w:rsidRPr="00362359">
              <w:rPr>
                <w:rFonts w:ascii="Arial" w:eastAsia="Times New Roman" w:hAnsi="Arial" w:cs="Arial"/>
                <w:color w:val="222222"/>
              </w:rPr>
              <w:t xml:space="preserve"> </w:t>
            </w:r>
            <w:r w:rsidRPr="003876E5">
              <w:rPr>
                <w:rFonts w:ascii="Arial" w:eastAsia="Times New Roman" w:hAnsi="Arial" w:cs="Arial"/>
                <w:color w:val="222222"/>
              </w:rPr>
              <w:t>ore di lezione)</w:t>
            </w:r>
          </w:p>
        </w:tc>
        <w:tc>
          <w:tcPr>
            <w:tcW w:w="1828" w:type="dxa"/>
          </w:tcPr>
          <w:p w14:paraId="2D146B22" w14:textId="77777777" w:rsidR="000D7F94" w:rsidRPr="0064113B" w:rsidRDefault="000D7F94" w:rsidP="0064113B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r w:rsidRPr="0064113B">
              <w:rPr>
                <w:rFonts w:ascii="Arial" w:eastAsia="Times New Roman" w:hAnsi="Arial" w:cs="Arial"/>
                <w:bCs/>
                <w:color w:val="222222"/>
              </w:rPr>
              <w:t>14 marzo 2023</w:t>
            </w:r>
          </w:p>
          <w:p w14:paraId="28A7BB3A" w14:textId="47764DC5" w:rsidR="000D7F94" w:rsidRDefault="000D7F94" w:rsidP="0064113B">
            <w:pPr>
              <w:jc w:val="center"/>
              <w:rPr>
                <w:rFonts w:ascii="Arial" w:eastAsia="Times New Roman" w:hAnsi="Arial" w:cs="Arial"/>
                <w:b/>
                <w:color w:val="222222"/>
              </w:rPr>
            </w:pPr>
            <w:r w:rsidRPr="0064113B">
              <w:rPr>
                <w:rFonts w:ascii="Arial" w:eastAsia="Times New Roman" w:hAnsi="Arial" w:cs="Arial"/>
                <w:bCs/>
                <w:color w:val="222222"/>
              </w:rPr>
              <w:t>15:00-16:30</w:t>
            </w:r>
          </w:p>
        </w:tc>
        <w:tc>
          <w:tcPr>
            <w:tcW w:w="1689" w:type="dxa"/>
          </w:tcPr>
          <w:p w14:paraId="6B7CB963" w14:textId="35FA8DDB" w:rsidR="000D7F94" w:rsidRPr="0064113B" w:rsidRDefault="00C15318" w:rsidP="0064113B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color w:val="222222"/>
              </w:rPr>
              <w:t>Ms</w:t>
            </w:r>
            <w:proofErr w:type="spellEnd"/>
            <w:r>
              <w:rPr>
                <w:rFonts w:ascii="Arial" w:eastAsia="Times New Roman" w:hAnsi="Arial" w:cs="Arial"/>
                <w:bCs/>
                <w:color w:val="222222"/>
              </w:rPr>
              <w:t>-Teams</w:t>
            </w:r>
          </w:p>
        </w:tc>
      </w:tr>
      <w:tr w:rsidR="000D7F94" w14:paraId="44C3FDD5" w14:textId="30E95A04" w:rsidTr="000D7F94">
        <w:tc>
          <w:tcPr>
            <w:tcW w:w="6105" w:type="dxa"/>
          </w:tcPr>
          <w:p w14:paraId="2B84D0F6" w14:textId="318C4A5D" w:rsidR="000D7F94" w:rsidRPr="003876E5" w:rsidRDefault="000D7F94" w:rsidP="00F90052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22222"/>
              </w:rPr>
            </w:pPr>
            <w:r w:rsidRPr="003876E5">
              <w:rPr>
                <w:rFonts w:ascii="Arial" w:eastAsia="Times New Roman" w:hAnsi="Arial" w:cs="Arial"/>
                <w:color w:val="222222"/>
              </w:rPr>
              <w:t>Lezione n. 2. Il ruolo dell’economia circolare nel settore turistico -a cura del prof. Pasquale Marcello Falcone- (</w:t>
            </w:r>
            <w:r>
              <w:rPr>
                <w:rFonts w:ascii="Arial" w:eastAsia="Times New Roman" w:hAnsi="Arial" w:cs="Arial"/>
                <w:color w:val="222222"/>
              </w:rPr>
              <w:t>n</w:t>
            </w:r>
            <w:r w:rsidRPr="003876E5">
              <w:rPr>
                <w:rFonts w:ascii="Arial" w:eastAsia="Times New Roman" w:hAnsi="Arial" w:cs="Arial"/>
                <w:color w:val="222222"/>
              </w:rPr>
              <w:t xml:space="preserve">. </w:t>
            </w:r>
            <w:r>
              <w:rPr>
                <w:rFonts w:ascii="Arial" w:eastAsia="Times New Roman" w:hAnsi="Arial" w:cs="Arial"/>
                <w:color w:val="222222"/>
              </w:rPr>
              <w:t>1,5</w:t>
            </w:r>
            <w:r w:rsidRPr="00362359">
              <w:rPr>
                <w:rFonts w:ascii="Arial" w:eastAsia="Times New Roman" w:hAnsi="Arial" w:cs="Arial"/>
                <w:color w:val="222222"/>
              </w:rPr>
              <w:t xml:space="preserve"> </w:t>
            </w:r>
            <w:r w:rsidRPr="003876E5">
              <w:rPr>
                <w:rFonts w:ascii="Arial" w:eastAsia="Times New Roman" w:hAnsi="Arial" w:cs="Arial"/>
                <w:color w:val="222222"/>
              </w:rPr>
              <w:t xml:space="preserve">ore di </w:t>
            </w:r>
            <w:r w:rsidRPr="003876E5">
              <w:rPr>
                <w:rFonts w:ascii="Arial" w:eastAsia="Times New Roman" w:hAnsi="Arial" w:cs="Arial"/>
                <w:i/>
                <w:color w:val="222222"/>
              </w:rPr>
              <w:t>Case study</w:t>
            </w:r>
            <w:r w:rsidRPr="003876E5">
              <w:rPr>
                <w:rFonts w:ascii="Arial" w:eastAsia="Times New Roman" w:hAnsi="Arial" w:cs="Arial"/>
                <w:color w:val="222222"/>
              </w:rPr>
              <w:t>)</w:t>
            </w:r>
          </w:p>
        </w:tc>
        <w:tc>
          <w:tcPr>
            <w:tcW w:w="1828" w:type="dxa"/>
          </w:tcPr>
          <w:p w14:paraId="53B97998" w14:textId="77777777" w:rsidR="000D7F94" w:rsidRPr="0064113B" w:rsidRDefault="000D7F94" w:rsidP="007E5D46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r w:rsidRPr="0064113B">
              <w:rPr>
                <w:rFonts w:ascii="Arial" w:eastAsia="Times New Roman" w:hAnsi="Arial" w:cs="Arial"/>
                <w:bCs/>
                <w:color w:val="222222"/>
              </w:rPr>
              <w:t>14 marzo 2023</w:t>
            </w:r>
          </w:p>
          <w:p w14:paraId="21513DFE" w14:textId="7BFE5963" w:rsidR="000D7F94" w:rsidRPr="0064113B" w:rsidRDefault="000D7F94" w:rsidP="007E5D46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r w:rsidRPr="0064113B">
              <w:rPr>
                <w:rFonts w:ascii="Arial" w:eastAsia="Times New Roman" w:hAnsi="Arial" w:cs="Arial"/>
                <w:bCs/>
                <w:color w:val="222222"/>
              </w:rPr>
              <w:t>1</w:t>
            </w:r>
            <w:r>
              <w:rPr>
                <w:rFonts w:ascii="Arial" w:eastAsia="Times New Roman" w:hAnsi="Arial" w:cs="Arial"/>
                <w:bCs/>
                <w:color w:val="222222"/>
              </w:rPr>
              <w:t>6</w:t>
            </w:r>
            <w:r w:rsidRPr="0064113B">
              <w:rPr>
                <w:rFonts w:ascii="Arial" w:eastAsia="Times New Roman" w:hAnsi="Arial" w:cs="Arial"/>
                <w:bCs/>
                <w:color w:val="222222"/>
              </w:rPr>
              <w:t>:</w:t>
            </w:r>
            <w:r>
              <w:rPr>
                <w:rFonts w:ascii="Arial" w:eastAsia="Times New Roman" w:hAnsi="Arial" w:cs="Arial"/>
                <w:bCs/>
                <w:color w:val="222222"/>
              </w:rPr>
              <w:t>3</w:t>
            </w:r>
            <w:r w:rsidRPr="0064113B">
              <w:rPr>
                <w:rFonts w:ascii="Arial" w:eastAsia="Times New Roman" w:hAnsi="Arial" w:cs="Arial"/>
                <w:bCs/>
                <w:color w:val="222222"/>
              </w:rPr>
              <w:t>0-1</w:t>
            </w:r>
            <w:r>
              <w:rPr>
                <w:rFonts w:ascii="Arial" w:eastAsia="Times New Roman" w:hAnsi="Arial" w:cs="Arial"/>
                <w:bCs/>
                <w:color w:val="222222"/>
              </w:rPr>
              <w:t>8</w:t>
            </w:r>
            <w:r w:rsidRPr="0064113B">
              <w:rPr>
                <w:rFonts w:ascii="Arial" w:eastAsia="Times New Roman" w:hAnsi="Arial" w:cs="Arial"/>
                <w:bCs/>
                <w:color w:val="222222"/>
              </w:rPr>
              <w:t>:</w:t>
            </w:r>
            <w:r>
              <w:rPr>
                <w:rFonts w:ascii="Arial" w:eastAsia="Times New Roman" w:hAnsi="Arial" w:cs="Arial"/>
                <w:bCs/>
                <w:color w:val="222222"/>
              </w:rPr>
              <w:t>0</w:t>
            </w:r>
            <w:r w:rsidRPr="0064113B">
              <w:rPr>
                <w:rFonts w:ascii="Arial" w:eastAsia="Times New Roman" w:hAnsi="Arial" w:cs="Arial"/>
                <w:bCs/>
                <w:color w:val="222222"/>
              </w:rPr>
              <w:t>0</w:t>
            </w:r>
          </w:p>
        </w:tc>
        <w:tc>
          <w:tcPr>
            <w:tcW w:w="1689" w:type="dxa"/>
          </w:tcPr>
          <w:p w14:paraId="032F2140" w14:textId="6820DFFA" w:rsidR="000D7F94" w:rsidRPr="0064113B" w:rsidRDefault="00C15318" w:rsidP="007E5D46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color w:val="222222"/>
              </w:rPr>
              <w:t>Ms</w:t>
            </w:r>
            <w:proofErr w:type="spellEnd"/>
            <w:r>
              <w:rPr>
                <w:rFonts w:ascii="Arial" w:eastAsia="Times New Roman" w:hAnsi="Arial" w:cs="Arial"/>
                <w:bCs/>
                <w:color w:val="222222"/>
              </w:rPr>
              <w:t>-Teams</w:t>
            </w:r>
          </w:p>
        </w:tc>
      </w:tr>
      <w:tr w:rsidR="000D7F94" w14:paraId="1D0AD4C0" w14:textId="49F3BA1E" w:rsidTr="000D7F94">
        <w:tc>
          <w:tcPr>
            <w:tcW w:w="6105" w:type="dxa"/>
          </w:tcPr>
          <w:p w14:paraId="34E48B0E" w14:textId="500B2D7E" w:rsidR="000D7F94" w:rsidRDefault="000D7F94" w:rsidP="00F90052">
            <w:pPr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 xml:space="preserve">Lezione n. 3. </w:t>
            </w:r>
            <w:r w:rsidRPr="00362359">
              <w:rPr>
                <w:rFonts w:ascii="Arial" w:eastAsia="Times New Roman" w:hAnsi="Arial" w:cs="Arial"/>
                <w:color w:val="222222"/>
              </w:rPr>
              <w:t xml:space="preserve">Gli effetti della pandemia da Covid-19 </w:t>
            </w:r>
            <w:r>
              <w:rPr>
                <w:rFonts w:ascii="Arial" w:eastAsia="Times New Roman" w:hAnsi="Arial" w:cs="Arial"/>
                <w:color w:val="222222"/>
              </w:rPr>
              <w:t xml:space="preserve">nel settore turistico-culturale </w:t>
            </w:r>
            <w:r w:rsidRPr="00362359">
              <w:rPr>
                <w:rFonts w:ascii="Arial" w:eastAsia="Times New Roman" w:hAnsi="Arial" w:cs="Arial"/>
                <w:color w:val="222222"/>
              </w:rPr>
              <w:t>-a cura della prof.ssa Maria Rosaria Carillo-</w:t>
            </w:r>
            <w:r>
              <w:rPr>
                <w:rFonts w:ascii="Arial" w:eastAsia="Times New Roman" w:hAnsi="Arial" w:cs="Arial"/>
                <w:color w:val="222222"/>
              </w:rPr>
              <w:t xml:space="preserve"> </w:t>
            </w:r>
            <w:r w:rsidRPr="00362359">
              <w:rPr>
                <w:rFonts w:ascii="Arial" w:eastAsia="Times New Roman" w:hAnsi="Arial" w:cs="Arial"/>
                <w:color w:val="222222"/>
              </w:rPr>
              <w:t xml:space="preserve">(n. </w:t>
            </w:r>
            <w:r>
              <w:rPr>
                <w:rFonts w:ascii="Arial" w:eastAsia="Times New Roman" w:hAnsi="Arial" w:cs="Arial"/>
                <w:color w:val="222222"/>
              </w:rPr>
              <w:t>1,5</w:t>
            </w:r>
            <w:r w:rsidRPr="00362359">
              <w:rPr>
                <w:rFonts w:ascii="Arial" w:eastAsia="Times New Roman" w:hAnsi="Arial" w:cs="Arial"/>
                <w:color w:val="222222"/>
              </w:rPr>
              <w:t xml:space="preserve"> ore di lezione</w:t>
            </w:r>
            <w:r>
              <w:rPr>
                <w:rFonts w:ascii="Arial" w:eastAsia="Times New Roman" w:hAnsi="Arial" w:cs="Arial"/>
                <w:color w:val="222222"/>
              </w:rPr>
              <w:t>)</w:t>
            </w:r>
          </w:p>
        </w:tc>
        <w:tc>
          <w:tcPr>
            <w:tcW w:w="1828" w:type="dxa"/>
          </w:tcPr>
          <w:p w14:paraId="49DC9598" w14:textId="77777777" w:rsidR="000D7F94" w:rsidRPr="007E5D46" w:rsidRDefault="000D7F94" w:rsidP="00F90052">
            <w:pPr>
              <w:rPr>
                <w:rFonts w:ascii="Arial" w:eastAsia="Times New Roman" w:hAnsi="Arial" w:cs="Arial"/>
                <w:bCs/>
                <w:color w:val="222222"/>
              </w:rPr>
            </w:pPr>
            <w:r w:rsidRPr="007E5D46">
              <w:rPr>
                <w:rFonts w:ascii="Arial" w:eastAsia="Times New Roman" w:hAnsi="Arial" w:cs="Arial"/>
                <w:bCs/>
                <w:color w:val="222222"/>
              </w:rPr>
              <w:t>22 marzo 2023</w:t>
            </w:r>
          </w:p>
          <w:p w14:paraId="3EB76783" w14:textId="2E63BA91" w:rsidR="000D7F94" w:rsidRDefault="000D7F94" w:rsidP="007E5D46">
            <w:pPr>
              <w:jc w:val="center"/>
              <w:rPr>
                <w:rFonts w:ascii="Arial" w:eastAsia="Times New Roman" w:hAnsi="Arial" w:cs="Arial"/>
                <w:b/>
                <w:color w:val="222222"/>
              </w:rPr>
            </w:pPr>
            <w:r w:rsidRPr="0064113B">
              <w:rPr>
                <w:rFonts w:ascii="Arial" w:eastAsia="Times New Roman" w:hAnsi="Arial" w:cs="Arial"/>
                <w:bCs/>
                <w:color w:val="222222"/>
              </w:rPr>
              <w:t>15:00-16:30</w:t>
            </w:r>
          </w:p>
        </w:tc>
        <w:tc>
          <w:tcPr>
            <w:tcW w:w="1689" w:type="dxa"/>
          </w:tcPr>
          <w:p w14:paraId="2637F84D" w14:textId="503D565B" w:rsidR="000D7F94" w:rsidRPr="007E5D46" w:rsidRDefault="00C15318" w:rsidP="00C15318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color w:val="222222"/>
              </w:rPr>
              <w:t>Ms</w:t>
            </w:r>
            <w:proofErr w:type="spellEnd"/>
            <w:r>
              <w:rPr>
                <w:rFonts w:ascii="Arial" w:eastAsia="Times New Roman" w:hAnsi="Arial" w:cs="Arial"/>
                <w:bCs/>
                <w:color w:val="222222"/>
              </w:rPr>
              <w:t>-Teams</w:t>
            </w:r>
          </w:p>
        </w:tc>
      </w:tr>
      <w:tr w:rsidR="000D7F94" w14:paraId="50304A64" w14:textId="6F642DFD" w:rsidTr="000D7F94">
        <w:tc>
          <w:tcPr>
            <w:tcW w:w="6105" w:type="dxa"/>
          </w:tcPr>
          <w:p w14:paraId="77ED2A53" w14:textId="2C804606" w:rsidR="000D7F94" w:rsidRDefault="000D7F94" w:rsidP="00F90052">
            <w:pPr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color w:val="222222"/>
              </w:rPr>
              <w:t xml:space="preserve">Lezione n. 3. </w:t>
            </w:r>
            <w:r w:rsidRPr="00362359">
              <w:rPr>
                <w:rFonts w:ascii="Arial" w:eastAsia="Times New Roman" w:hAnsi="Arial" w:cs="Arial"/>
                <w:color w:val="222222"/>
              </w:rPr>
              <w:t xml:space="preserve">Gli effetti della pandemia da Covid-19 </w:t>
            </w:r>
            <w:r>
              <w:rPr>
                <w:rFonts w:ascii="Arial" w:eastAsia="Times New Roman" w:hAnsi="Arial" w:cs="Arial"/>
                <w:color w:val="222222"/>
              </w:rPr>
              <w:t xml:space="preserve">nel settore turistico-culturale </w:t>
            </w:r>
            <w:r w:rsidRPr="00362359">
              <w:rPr>
                <w:rFonts w:ascii="Arial" w:eastAsia="Times New Roman" w:hAnsi="Arial" w:cs="Arial"/>
                <w:color w:val="222222"/>
              </w:rPr>
              <w:t>-a cura della prof.ssa Maria Rosaria Carillo-</w:t>
            </w:r>
            <w:r>
              <w:rPr>
                <w:rFonts w:ascii="Arial" w:eastAsia="Times New Roman" w:hAnsi="Arial" w:cs="Arial"/>
                <w:color w:val="222222"/>
              </w:rPr>
              <w:t xml:space="preserve"> </w:t>
            </w:r>
            <w:r w:rsidRPr="00362359">
              <w:rPr>
                <w:rFonts w:ascii="Arial" w:eastAsia="Times New Roman" w:hAnsi="Arial" w:cs="Arial"/>
                <w:color w:val="222222"/>
              </w:rPr>
              <w:t xml:space="preserve">(n. </w:t>
            </w:r>
            <w:r>
              <w:rPr>
                <w:rFonts w:ascii="Arial" w:eastAsia="Times New Roman" w:hAnsi="Arial" w:cs="Arial"/>
                <w:color w:val="222222"/>
              </w:rPr>
              <w:t>1,5</w:t>
            </w:r>
            <w:r w:rsidRPr="00362359">
              <w:rPr>
                <w:rFonts w:ascii="Arial" w:eastAsia="Times New Roman" w:hAnsi="Arial" w:cs="Arial"/>
                <w:color w:val="222222"/>
              </w:rPr>
              <w:t xml:space="preserve"> or</w:t>
            </w:r>
            <w:r>
              <w:rPr>
                <w:rFonts w:ascii="Arial" w:eastAsia="Times New Roman" w:hAnsi="Arial" w:cs="Arial"/>
                <w:color w:val="222222"/>
              </w:rPr>
              <w:t>e di</w:t>
            </w:r>
            <w:r w:rsidRPr="00366B59">
              <w:rPr>
                <w:rFonts w:ascii="Arial" w:eastAsia="Times New Roman" w:hAnsi="Arial" w:cs="Arial"/>
                <w:i/>
                <w:color w:val="222222"/>
              </w:rPr>
              <w:t xml:space="preserve"> Case study</w:t>
            </w:r>
            <w:r>
              <w:rPr>
                <w:rFonts w:ascii="Arial" w:eastAsia="Times New Roman" w:hAnsi="Arial" w:cs="Arial"/>
                <w:color w:val="222222"/>
              </w:rPr>
              <w:t>)</w:t>
            </w:r>
          </w:p>
        </w:tc>
        <w:tc>
          <w:tcPr>
            <w:tcW w:w="1828" w:type="dxa"/>
          </w:tcPr>
          <w:p w14:paraId="3D65A50B" w14:textId="6C47C7A2" w:rsidR="000D7F94" w:rsidRPr="0064113B" w:rsidRDefault="000D7F94" w:rsidP="007E5D46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r>
              <w:rPr>
                <w:rFonts w:ascii="Arial" w:eastAsia="Times New Roman" w:hAnsi="Arial" w:cs="Arial"/>
                <w:bCs/>
                <w:color w:val="222222"/>
              </w:rPr>
              <w:t>22</w:t>
            </w:r>
            <w:r w:rsidRPr="0064113B">
              <w:rPr>
                <w:rFonts w:ascii="Arial" w:eastAsia="Times New Roman" w:hAnsi="Arial" w:cs="Arial"/>
                <w:bCs/>
                <w:color w:val="222222"/>
              </w:rPr>
              <w:t xml:space="preserve"> marzo 2023</w:t>
            </w:r>
          </w:p>
          <w:p w14:paraId="607DABAF" w14:textId="7F797E3E" w:rsidR="000D7F94" w:rsidRDefault="000D7F94" w:rsidP="007E5D46">
            <w:pPr>
              <w:jc w:val="center"/>
              <w:rPr>
                <w:rFonts w:ascii="Arial" w:eastAsia="Times New Roman" w:hAnsi="Arial" w:cs="Arial"/>
                <w:b/>
                <w:color w:val="222222"/>
              </w:rPr>
            </w:pPr>
            <w:r w:rsidRPr="0064113B">
              <w:rPr>
                <w:rFonts w:ascii="Arial" w:eastAsia="Times New Roman" w:hAnsi="Arial" w:cs="Arial"/>
                <w:bCs/>
                <w:color w:val="222222"/>
              </w:rPr>
              <w:t>1</w:t>
            </w:r>
            <w:r>
              <w:rPr>
                <w:rFonts w:ascii="Arial" w:eastAsia="Times New Roman" w:hAnsi="Arial" w:cs="Arial"/>
                <w:bCs/>
                <w:color w:val="222222"/>
              </w:rPr>
              <w:t>6</w:t>
            </w:r>
            <w:r w:rsidRPr="0064113B">
              <w:rPr>
                <w:rFonts w:ascii="Arial" w:eastAsia="Times New Roman" w:hAnsi="Arial" w:cs="Arial"/>
                <w:bCs/>
                <w:color w:val="222222"/>
              </w:rPr>
              <w:t>:</w:t>
            </w:r>
            <w:r>
              <w:rPr>
                <w:rFonts w:ascii="Arial" w:eastAsia="Times New Roman" w:hAnsi="Arial" w:cs="Arial"/>
                <w:bCs/>
                <w:color w:val="222222"/>
              </w:rPr>
              <w:t>3</w:t>
            </w:r>
            <w:r w:rsidRPr="0064113B">
              <w:rPr>
                <w:rFonts w:ascii="Arial" w:eastAsia="Times New Roman" w:hAnsi="Arial" w:cs="Arial"/>
                <w:bCs/>
                <w:color w:val="222222"/>
              </w:rPr>
              <w:t>0-1</w:t>
            </w:r>
            <w:r>
              <w:rPr>
                <w:rFonts w:ascii="Arial" w:eastAsia="Times New Roman" w:hAnsi="Arial" w:cs="Arial"/>
                <w:bCs/>
                <w:color w:val="222222"/>
              </w:rPr>
              <w:t>8</w:t>
            </w:r>
            <w:r w:rsidRPr="0064113B">
              <w:rPr>
                <w:rFonts w:ascii="Arial" w:eastAsia="Times New Roman" w:hAnsi="Arial" w:cs="Arial"/>
                <w:bCs/>
                <w:color w:val="222222"/>
              </w:rPr>
              <w:t>:</w:t>
            </w:r>
            <w:r>
              <w:rPr>
                <w:rFonts w:ascii="Arial" w:eastAsia="Times New Roman" w:hAnsi="Arial" w:cs="Arial"/>
                <w:bCs/>
                <w:color w:val="222222"/>
              </w:rPr>
              <w:t>0</w:t>
            </w:r>
            <w:r w:rsidRPr="0064113B">
              <w:rPr>
                <w:rFonts w:ascii="Arial" w:eastAsia="Times New Roman" w:hAnsi="Arial" w:cs="Arial"/>
                <w:bCs/>
                <w:color w:val="222222"/>
              </w:rPr>
              <w:t>0</w:t>
            </w:r>
          </w:p>
        </w:tc>
        <w:tc>
          <w:tcPr>
            <w:tcW w:w="1689" w:type="dxa"/>
          </w:tcPr>
          <w:p w14:paraId="714543DC" w14:textId="5C26C769" w:rsidR="000D7F94" w:rsidRDefault="00C15318" w:rsidP="007E5D46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color w:val="222222"/>
              </w:rPr>
              <w:t>Ms</w:t>
            </w:r>
            <w:proofErr w:type="spellEnd"/>
            <w:r>
              <w:rPr>
                <w:rFonts w:ascii="Arial" w:eastAsia="Times New Roman" w:hAnsi="Arial" w:cs="Arial"/>
                <w:bCs/>
                <w:color w:val="222222"/>
              </w:rPr>
              <w:t>-Teams</w:t>
            </w:r>
          </w:p>
        </w:tc>
      </w:tr>
      <w:tr w:rsidR="000D7F94" w14:paraId="716A256B" w14:textId="65219EF4" w:rsidTr="000D7F94">
        <w:tc>
          <w:tcPr>
            <w:tcW w:w="6105" w:type="dxa"/>
          </w:tcPr>
          <w:p w14:paraId="18AB110C" w14:textId="4B991A94" w:rsidR="000D7F94" w:rsidRDefault="000D7F94" w:rsidP="00F90052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22222"/>
              </w:rPr>
            </w:pPr>
            <w:r w:rsidRPr="004E18C4">
              <w:rPr>
                <w:rFonts w:ascii="Arial" w:eastAsia="Times New Roman" w:hAnsi="Arial" w:cs="Arial"/>
                <w:color w:val="222222"/>
              </w:rPr>
              <w:t>Lezione</w:t>
            </w:r>
            <w:r>
              <w:rPr>
                <w:rFonts w:ascii="Arial" w:eastAsia="Times New Roman" w:hAnsi="Arial" w:cs="Arial"/>
                <w:color w:val="222222"/>
              </w:rPr>
              <w:t xml:space="preserve"> n. 4. </w:t>
            </w:r>
            <w:r w:rsidRPr="00362359">
              <w:rPr>
                <w:rFonts w:ascii="Arial" w:eastAsia="Times New Roman" w:hAnsi="Arial" w:cs="Arial"/>
                <w:color w:val="222222"/>
              </w:rPr>
              <w:t xml:space="preserve">La </w:t>
            </w:r>
            <w:proofErr w:type="spellStart"/>
            <w:r w:rsidRPr="00F234F9">
              <w:rPr>
                <w:rFonts w:ascii="Arial" w:eastAsia="Times New Roman" w:hAnsi="Arial" w:cs="Arial"/>
                <w:i/>
                <w:iCs/>
                <w:color w:val="222222"/>
              </w:rPr>
              <w:t>digital</w:t>
            </w:r>
            <w:proofErr w:type="spellEnd"/>
            <w:r w:rsidRPr="00F234F9">
              <w:rPr>
                <w:rFonts w:ascii="Arial" w:eastAsia="Times New Roman" w:hAnsi="Arial" w:cs="Arial"/>
                <w:i/>
                <w:iCs/>
                <w:color w:val="222222"/>
              </w:rPr>
              <w:t xml:space="preserve"> </w:t>
            </w:r>
            <w:proofErr w:type="spellStart"/>
            <w:r w:rsidRPr="00F234F9">
              <w:rPr>
                <w:rFonts w:ascii="Arial" w:eastAsia="Times New Roman" w:hAnsi="Arial" w:cs="Arial"/>
                <w:i/>
                <w:iCs/>
                <w:color w:val="222222"/>
              </w:rPr>
              <w:t>transformation</w:t>
            </w:r>
            <w:proofErr w:type="spellEnd"/>
            <w:r w:rsidRPr="00362359">
              <w:rPr>
                <w:rFonts w:ascii="Arial" w:eastAsia="Times New Roman" w:hAnsi="Arial" w:cs="Arial"/>
                <w:color w:val="222222"/>
              </w:rPr>
              <w:t xml:space="preserve"> dei beni culturali -a c</w:t>
            </w:r>
            <w:r>
              <w:rPr>
                <w:rFonts w:ascii="Arial" w:eastAsia="Times New Roman" w:hAnsi="Arial" w:cs="Arial"/>
                <w:color w:val="222222"/>
              </w:rPr>
              <w:t xml:space="preserve">ura del prof. Rocco Agrifoglio- </w:t>
            </w:r>
            <w:r w:rsidRPr="00362359">
              <w:rPr>
                <w:rFonts w:ascii="Arial" w:eastAsia="Times New Roman" w:hAnsi="Arial" w:cs="Arial"/>
                <w:color w:val="222222"/>
              </w:rPr>
              <w:t xml:space="preserve">(n. </w:t>
            </w:r>
            <w:r>
              <w:rPr>
                <w:rFonts w:ascii="Arial" w:eastAsia="Times New Roman" w:hAnsi="Arial" w:cs="Arial"/>
                <w:color w:val="222222"/>
              </w:rPr>
              <w:t>1,5</w:t>
            </w:r>
            <w:r w:rsidRPr="00362359">
              <w:rPr>
                <w:rFonts w:ascii="Arial" w:eastAsia="Times New Roman" w:hAnsi="Arial" w:cs="Arial"/>
                <w:color w:val="222222"/>
              </w:rPr>
              <w:t xml:space="preserve"> ore di lezione)</w:t>
            </w:r>
          </w:p>
        </w:tc>
        <w:tc>
          <w:tcPr>
            <w:tcW w:w="1828" w:type="dxa"/>
          </w:tcPr>
          <w:p w14:paraId="35AF958A" w14:textId="527B31B6" w:rsidR="000D7F94" w:rsidRDefault="000D7F94" w:rsidP="006618A2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r w:rsidRPr="00FB7A83">
              <w:rPr>
                <w:rFonts w:ascii="Arial" w:eastAsia="Times New Roman" w:hAnsi="Arial" w:cs="Arial"/>
                <w:bCs/>
                <w:color w:val="222222"/>
              </w:rPr>
              <w:t>29 marzo 202</w:t>
            </w:r>
            <w:r>
              <w:rPr>
                <w:rFonts w:ascii="Arial" w:eastAsia="Times New Roman" w:hAnsi="Arial" w:cs="Arial"/>
                <w:bCs/>
                <w:color w:val="222222"/>
              </w:rPr>
              <w:t>3</w:t>
            </w:r>
          </w:p>
          <w:p w14:paraId="75B9BBE5" w14:textId="4C63E4A8" w:rsidR="000D7F94" w:rsidRPr="00FB7A83" w:rsidRDefault="000D7F94" w:rsidP="006618A2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r>
              <w:rPr>
                <w:rFonts w:ascii="Arial" w:eastAsia="Times New Roman" w:hAnsi="Arial" w:cs="Arial"/>
                <w:bCs/>
                <w:color w:val="222222"/>
              </w:rPr>
              <w:t>-da definire-</w:t>
            </w:r>
          </w:p>
        </w:tc>
        <w:tc>
          <w:tcPr>
            <w:tcW w:w="1689" w:type="dxa"/>
          </w:tcPr>
          <w:p w14:paraId="4F7D8280" w14:textId="77777777" w:rsidR="00C15318" w:rsidRDefault="00C15318" w:rsidP="00C15318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r>
              <w:rPr>
                <w:rFonts w:ascii="Arial" w:eastAsia="Times New Roman" w:hAnsi="Arial" w:cs="Arial"/>
                <w:bCs/>
                <w:color w:val="222222"/>
              </w:rPr>
              <w:t>Presenza</w:t>
            </w:r>
          </w:p>
          <w:p w14:paraId="55DBE828" w14:textId="7BE87CC9" w:rsidR="000D7F94" w:rsidRPr="00FB7A83" w:rsidRDefault="00E94AD4" w:rsidP="00C15318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222222"/>
              </w:rPr>
              <w:t xml:space="preserve">ITE </w:t>
            </w:r>
            <w:r w:rsidR="00C15318">
              <w:rPr>
                <w:rFonts w:ascii="Arial" w:eastAsia="Times New Roman" w:hAnsi="Arial" w:cs="Arial"/>
                <w:bCs/>
                <w:i/>
                <w:iCs/>
                <w:color w:val="222222"/>
              </w:rPr>
              <w:t>Amabile</w:t>
            </w:r>
          </w:p>
        </w:tc>
      </w:tr>
      <w:tr w:rsidR="000D7F94" w14:paraId="60C38B71" w14:textId="69EC6626" w:rsidTr="000D7F94">
        <w:tc>
          <w:tcPr>
            <w:tcW w:w="6105" w:type="dxa"/>
          </w:tcPr>
          <w:p w14:paraId="3D15BD5A" w14:textId="69C1D1C3" w:rsidR="000D7F94" w:rsidRPr="00362359" w:rsidRDefault="000D7F94" w:rsidP="00F90052">
            <w:pPr>
              <w:rPr>
                <w:rFonts w:ascii="Arial" w:eastAsia="Times New Roman" w:hAnsi="Arial" w:cs="Arial"/>
                <w:color w:val="222222"/>
              </w:rPr>
            </w:pPr>
            <w:r w:rsidRPr="004E18C4">
              <w:rPr>
                <w:rFonts w:ascii="Arial" w:eastAsia="Times New Roman" w:hAnsi="Arial" w:cs="Arial"/>
                <w:color w:val="222222"/>
              </w:rPr>
              <w:t>Lezione</w:t>
            </w:r>
            <w:r>
              <w:rPr>
                <w:rFonts w:ascii="Arial" w:eastAsia="Times New Roman" w:hAnsi="Arial" w:cs="Arial"/>
                <w:color w:val="222222"/>
              </w:rPr>
              <w:t xml:space="preserve"> n. 4. </w:t>
            </w:r>
            <w:r w:rsidRPr="00362359">
              <w:rPr>
                <w:rFonts w:ascii="Arial" w:eastAsia="Times New Roman" w:hAnsi="Arial" w:cs="Arial"/>
                <w:color w:val="222222"/>
              </w:rPr>
              <w:t xml:space="preserve">La </w:t>
            </w:r>
            <w:proofErr w:type="spellStart"/>
            <w:r w:rsidRPr="00F234F9">
              <w:rPr>
                <w:rFonts w:ascii="Arial" w:eastAsia="Times New Roman" w:hAnsi="Arial" w:cs="Arial"/>
                <w:i/>
                <w:iCs/>
                <w:color w:val="222222"/>
              </w:rPr>
              <w:t>digital</w:t>
            </w:r>
            <w:proofErr w:type="spellEnd"/>
            <w:r w:rsidRPr="00F234F9">
              <w:rPr>
                <w:rFonts w:ascii="Arial" w:eastAsia="Times New Roman" w:hAnsi="Arial" w:cs="Arial"/>
                <w:i/>
                <w:iCs/>
                <w:color w:val="222222"/>
              </w:rPr>
              <w:t xml:space="preserve"> </w:t>
            </w:r>
            <w:proofErr w:type="spellStart"/>
            <w:r w:rsidRPr="00F234F9">
              <w:rPr>
                <w:rFonts w:ascii="Arial" w:eastAsia="Times New Roman" w:hAnsi="Arial" w:cs="Arial"/>
                <w:i/>
                <w:iCs/>
                <w:color w:val="222222"/>
              </w:rPr>
              <w:t>transformation</w:t>
            </w:r>
            <w:proofErr w:type="spellEnd"/>
            <w:r w:rsidRPr="00362359">
              <w:rPr>
                <w:rFonts w:ascii="Arial" w:eastAsia="Times New Roman" w:hAnsi="Arial" w:cs="Arial"/>
                <w:color w:val="222222"/>
              </w:rPr>
              <w:t xml:space="preserve"> dei beni culturali -a c</w:t>
            </w:r>
            <w:r>
              <w:rPr>
                <w:rFonts w:ascii="Arial" w:eastAsia="Times New Roman" w:hAnsi="Arial" w:cs="Arial"/>
                <w:color w:val="222222"/>
              </w:rPr>
              <w:t xml:space="preserve">ura del prof. Rocco Agrifoglio- </w:t>
            </w:r>
            <w:r w:rsidRPr="00362359">
              <w:rPr>
                <w:rFonts w:ascii="Arial" w:eastAsia="Times New Roman" w:hAnsi="Arial" w:cs="Arial"/>
                <w:color w:val="222222"/>
              </w:rPr>
              <w:t xml:space="preserve">(n. </w:t>
            </w:r>
            <w:r>
              <w:rPr>
                <w:rFonts w:ascii="Arial" w:eastAsia="Times New Roman" w:hAnsi="Arial" w:cs="Arial"/>
                <w:color w:val="222222"/>
              </w:rPr>
              <w:t>1,5</w:t>
            </w:r>
            <w:r w:rsidRPr="00362359">
              <w:rPr>
                <w:rFonts w:ascii="Arial" w:eastAsia="Times New Roman" w:hAnsi="Arial" w:cs="Arial"/>
                <w:color w:val="222222"/>
              </w:rPr>
              <w:t xml:space="preserve"> ore di </w:t>
            </w:r>
            <w:r w:rsidRPr="00366B59">
              <w:rPr>
                <w:rFonts w:ascii="Arial" w:eastAsia="Times New Roman" w:hAnsi="Arial" w:cs="Arial"/>
                <w:i/>
                <w:color w:val="222222"/>
              </w:rPr>
              <w:t>Case study</w:t>
            </w:r>
            <w:r w:rsidRPr="00362359">
              <w:rPr>
                <w:rFonts w:ascii="Arial" w:eastAsia="Times New Roman" w:hAnsi="Arial" w:cs="Arial"/>
                <w:color w:val="222222"/>
              </w:rPr>
              <w:t>)</w:t>
            </w:r>
          </w:p>
        </w:tc>
        <w:tc>
          <w:tcPr>
            <w:tcW w:w="1828" w:type="dxa"/>
          </w:tcPr>
          <w:p w14:paraId="4F6A134C" w14:textId="2449D6D7" w:rsidR="000D7F94" w:rsidRDefault="000D7F94" w:rsidP="006618A2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r w:rsidRPr="00FB7A83">
              <w:rPr>
                <w:rFonts w:ascii="Arial" w:eastAsia="Times New Roman" w:hAnsi="Arial" w:cs="Arial"/>
                <w:bCs/>
                <w:color w:val="222222"/>
              </w:rPr>
              <w:t>29 marzo 202</w:t>
            </w:r>
            <w:r>
              <w:rPr>
                <w:rFonts w:ascii="Arial" w:eastAsia="Times New Roman" w:hAnsi="Arial" w:cs="Arial"/>
                <w:bCs/>
                <w:color w:val="222222"/>
              </w:rPr>
              <w:t>3</w:t>
            </w:r>
          </w:p>
          <w:p w14:paraId="060DF6D9" w14:textId="33732460" w:rsidR="000D7F94" w:rsidRDefault="000D7F94" w:rsidP="006618A2">
            <w:pPr>
              <w:jc w:val="center"/>
              <w:rPr>
                <w:rFonts w:ascii="Arial" w:eastAsia="Times New Roman" w:hAnsi="Arial" w:cs="Arial"/>
                <w:b/>
                <w:color w:val="222222"/>
              </w:rPr>
            </w:pPr>
            <w:r>
              <w:rPr>
                <w:rFonts w:ascii="Arial" w:eastAsia="Times New Roman" w:hAnsi="Arial" w:cs="Arial"/>
                <w:bCs/>
                <w:color w:val="222222"/>
              </w:rPr>
              <w:t>-da definire-</w:t>
            </w:r>
          </w:p>
        </w:tc>
        <w:tc>
          <w:tcPr>
            <w:tcW w:w="1689" w:type="dxa"/>
          </w:tcPr>
          <w:p w14:paraId="7A20CB2F" w14:textId="77777777" w:rsidR="00C15318" w:rsidRDefault="00C15318" w:rsidP="00C15318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r>
              <w:rPr>
                <w:rFonts w:ascii="Arial" w:eastAsia="Times New Roman" w:hAnsi="Arial" w:cs="Arial"/>
                <w:bCs/>
                <w:color w:val="222222"/>
              </w:rPr>
              <w:t>Presenza</w:t>
            </w:r>
          </w:p>
          <w:p w14:paraId="2D17B897" w14:textId="1D66D8EE" w:rsidR="000D7F94" w:rsidRPr="00FB7A83" w:rsidRDefault="00E94AD4" w:rsidP="00C15318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222222"/>
              </w:rPr>
              <w:t xml:space="preserve">ITE </w:t>
            </w:r>
            <w:r w:rsidR="00C15318">
              <w:rPr>
                <w:rFonts w:ascii="Arial" w:eastAsia="Times New Roman" w:hAnsi="Arial" w:cs="Arial"/>
                <w:bCs/>
                <w:i/>
                <w:iCs/>
                <w:color w:val="222222"/>
              </w:rPr>
              <w:t>Amabile</w:t>
            </w:r>
          </w:p>
        </w:tc>
      </w:tr>
      <w:tr w:rsidR="000D7F94" w14:paraId="06767770" w14:textId="58C88791" w:rsidTr="000D7F94">
        <w:tc>
          <w:tcPr>
            <w:tcW w:w="6105" w:type="dxa"/>
          </w:tcPr>
          <w:p w14:paraId="07C8CFC4" w14:textId="1351F8FC" w:rsidR="000D7F94" w:rsidRDefault="000D7F94" w:rsidP="00F90052">
            <w:pPr>
              <w:rPr>
                <w:rFonts w:ascii="Arial" w:eastAsia="Times New Roman" w:hAnsi="Arial" w:cs="Arial"/>
                <w:color w:val="222222"/>
              </w:rPr>
            </w:pPr>
            <w:r w:rsidRPr="00362359">
              <w:rPr>
                <w:rFonts w:ascii="Arial" w:eastAsia="Times New Roman" w:hAnsi="Arial" w:cs="Arial"/>
                <w:color w:val="222222"/>
              </w:rPr>
              <w:t>Presentazione lavori di gruppo e debriefing -a cura del prof.</w:t>
            </w:r>
            <w:r>
              <w:rPr>
                <w:rFonts w:ascii="Arial" w:eastAsia="Times New Roman" w:hAnsi="Arial" w:cs="Arial"/>
                <w:color w:val="222222"/>
              </w:rPr>
              <w:t xml:space="preserve"> Pasquale Marcello Falcone- (n. 2 ore di presentazione </w:t>
            </w:r>
            <w:r w:rsidRPr="00243A39">
              <w:rPr>
                <w:rFonts w:ascii="Arial" w:eastAsia="Times New Roman" w:hAnsi="Arial" w:cs="Arial"/>
                <w:i/>
                <w:color w:val="222222"/>
              </w:rPr>
              <w:t>Project work</w:t>
            </w:r>
            <w:r>
              <w:rPr>
                <w:rFonts w:ascii="Arial" w:eastAsia="Times New Roman" w:hAnsi="Arial" w:cs="Arial"/>
                <w:color w:val="222222"/>
              </w:rPr>
              <w:t xml:space="preserve"> e </w:t>
            </w:r>
            <w:r w:rsidRPr="00362359">
              <w:rPr>
                <w:rFonts w:ascii="Arial" w:eastAsia="Times New Roman" w:hAnsi="Arial" w:cs="Arial"/>
                <w:color w:val="222222"/>
              </w:rPr>
              <w:t>debriefing)</w:t>
            </w:r>
          </w:p>
        </w:tc>
        <w:tc>
          <w:tcPr>
            <w:tcW w:w="1828" w:type="dxa"/>
          </w:tcPr>
          <w:p w14:paraId="3DD744C8" w14:textId="46D9F578" w:rsidR="000D7F94" w:rsidRPr="000D7F94" w:rsidRDefault="000D7F94" w:rsidP="00046BDD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r w:rsidRPr="00046BDD">
              <w:rPr>
                <w:rFonts w:ascii="Arial" w:eastAsia="Times New Roman" w:hAnsi="Arial" w:cs="Arial"/>
                <w:bCs/>
                <w:color w:val="222222"/>
              </w:rPr>
              <w:t xml:space="preserve">18 aprile </w:t>
            </w:r>
            <w:r>
              <w:rPr>
                <w:rFonts w:ascii="Arial" w:eastAsia="Times New Roman" w:hAnsi="Arial" w:cs="Arial"/>
                <w:bCs/>
                <w:color w:val="222222"/>
              </w:rPr>
              <w:t>2023</w:t>
            </w:r>
            <w:r w:rsidRPr="00046BDD">
              <w:rPr>
                <w:rFonts w:ascii="Arial" w:eastAsia="Times New Roman" w:hAnsi="Arial" w:cs="Arial"/>
                <w:bCs/>
                <w:color w:val="222222"/>
              </w:rPr>
              <w:t xml:space="preserve"> 15:00-17:00</w:t>
            </w:r>
          </w:p>
        </w:tc>
        <w:tc>
          <w:tcPr>
            <w:tcW w:w="1689" w:type="dxa"/>
          </w:tcPr>
          <w:p w14:paraId="2005ABCE" w14:textId="56BCE5A1" w:rsidR="000D7F94" w:rsidRPr="00046BDD" w:rsidRDefault="00C15318" w:rsidP="00046BDD">
            <w:pPr>
              <w:jc w:val="center"/>
              <w:rPr>
                <w:rFonts w:ascii="Arial" w:eastAsia="Times New Roman" w:hAnsi="Arial" w:cs="Arial"/>
                <w:bCs/>
                <w:color w:val="222222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color w:val="222222"/>
              </w:rPr>
              <w:t>Ms</w:t>
            </w:r>
            <w:proofErr w:type="spellEnd"/>
            <w:r>
              <w:rPr>
                <w:rFonts w:ascii="Arial" w:eastAsia="Times New Roman" w:hAnsi="Arial" w:cs="Arial"/>
                <w:bCs/>
                <w:color w:val="222222"/>
              </w:rPr>
              <w:t>-Teams</w:t>
            </w:r>
          </w:p>
        </w:tc>
      </w:tr>
    </w:tbl>
    <w:p w14:paraId="202E710C" w14:textId="05BD4B8D" w:rsidR="00E94AD4" w:rsidRPr="00E94AD4" w:rsidRDefault="00E94AD4" w:rsidP="00E94AD4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</w:rPr>
      </w:pPr>
      <w:r w:rsidRPr="00E94AD4">
        <w:rPr>
          <w:rFonts w:ascii="Arial" w:eastAsia="Times New Roman" w:hAnsi="Arial" w:cs="Arial"/>
          <w:i/>
          <w:iCs/>
          <w:color w:val="222222"/>
        </w:rPr>
        <w:t>N.B.: il calendario didattico potrebbe variare.</w:t>
      </w:r>
    </w:p>
    <w:p w14:paraId="2FA0AB06" w14:textId="41CDC6AB" w:rsidR="00C329A5" w:rsidRDefault="00C329A5" w:rsidP="00267D0A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577192FF" w14:textId="77777777" w:rsidR="00267D0A" w:rsidRDefault="00267D0A" w:rsidP="00267D0A">
      <w:pPr>
        <w:shd w:val="clear" w:color="auto" w:fill="FFFFFF"/>
        <w:rPr>
          <w:rFonts w:ascii="Arial" w:eastAsia="Times New Roman" w:hAnsi="Arial" w:cs="Arial"/>
          <w:b/>
          <w:color w:val="222222"/>
        </w:rPr>
      </w:pPr>
      <w:r w:rsidRPr="009808E6">
        <w:rPr>
          <w:rFonts w:ascii="Arial" w:eastAsia="Times New Roman" w:hAnsi="Arial" w:cs="Arial"/>
          <w:b/>
          <w:color w:val="222222"/>
        </w:rPr>
        <w:t xml:space="preserve">Valutazione dell’apprendimento e </w:t>
      </w:r>
      <w:r>
        <w:rPr>
          <w:rFonts w:ascii="Arial" w:eastAsia="Times New Roman" w:hAnsi="Arial" w:cs="Arial"/>
          <w:b/>
          <w:color w:val="222222"/>
        </w:rPr>
        <w:t>rilascio di un attestato di partecipazione</w:t>
      </w:r>
    </w:p>
    <w:p w14:paraId="3B2133CD" w14:textId="6C837267" w:rsidR="00267D0A" w:rsidRDefault="00267D0A" w:rsidP="00267D0A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 w:rsidRPr="009808E6">
        <w:rPr>
          <w:rFonts w:ascii="Arial" w:eastAsia="Times New Roman" w:hAnsi="Arial" w:cs="Arial"/>
          <w:color w:val="222222"/>
        </w:rPr>
        <w:t xml:space="preserve">Accertamento delle competenze in ingresso: </w:t>
      </w:r>
      <w:r>
        <w:rPr>
          <w:rFonts w:ascii="Arial" w:eastAsia="Times New Roman" w:hAnsi="Arial" w:cs="Arial"/>
          <w:color w:val="222222"/>
        </w:rPr>
        <w:t xml:space="preserve">prova scritta individuale da espletarsi attraverso la piattaforma </w:t>
      </w:r>
      <w:proofErr w:type="spellStart"/>
      <w:r>
        <w:rPr>
          <w:rFonts w:ascii="Arial" w:eastAsia="Times New Roman" w:hAnsi="Arial" w:cs="Arial"/>
          <w:color w:val="222222"/>
        </w:rPr>
        <w:t>Ms</w:t>
      </w:r>
      <w:proofErr w:type="spellEnd"/>
      <w:r w:rsidR="00F234F9">
        <w:rPr>
          <w:rFonts w:ascii="Arial" w:eastAsia="Times New Roman" w:hAnsi="Arial" w:cs="Arial"/>
          <w:color w:val="222222"/>
        </w:rPr>
        <w:t>-</w:t>
      </w:r>
      <w:r>
        <w:rPr>
          <w:rFonts w:ascii="Arial" w:eastAsia="Times New Roman" w:hAnsi="Arial" w:cs="Arial"/>
          <w:color w:val="222222"/>
        </w:rPr>
        <w:t>Teams</w:t>
      </w:r>
      <w:r w:rsidR="005B4DC2">
        <w:rPr>
          <w:rFonts w:ascii="Arial" w:eastAsia="Times New Roman" w:hAnsi="Arial" w:cs="Arial"/>
          <w:color w:val="222222"/>
        </w:rPr>
        <w:t xml:space="preserve"> (o altra piattaforma</w:t>
      </w:r>
      <w:r w:rsidR="00660EC6">
        <w:rPr>
          <w:rFonts w:ascii="Arial" w:eastAsia="Times New Roman" w:hAnsi="Arial" w:cs="Arial"/>
          <w:color w:val="222222"/>
        </w:rPr>
        <w:t xml:space="preserve"> da definire)</w:t>
      </w:r>
      <w:r>
        <w:rPr>
          <w:rFonts w:ascii="Arial" w:eastAsia="Times New Roman" w:hAnsi="Arial" w:cs="Arial"/>
          <w:color w:val="222222"/>
        </w:rPr>
        <w:t xml:space="preserve">.   </w:t>
      </w:r>
    </w:p>
    <w:p w14:paraId="03CD2049" w14:textId="77777777" w:rsidR="00267D0A" w:rsidRPr="009808E6" w:rsidRDefault="00267D0A" w:rsidP="00267D0A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 w:rsidRPr="009808E6">
        <w:rPr>
          <w:rFonts w:ascii="Arial" w:eastAsia="Times New Roman" w:hAnsi="Arial" w:cs="Arial"/>
          <w:color w:val="222222"/>
        </w:rPr>
        <w:t>Accertamento delle</w:t>
      </w:r>
      <w:r>
        <w:rPr>
          <w:rFonts w:ascii="Arial" w:eastAsia="Times New Roman" w:hAnsi="Arial" w:cs="Arial"/>
          <w:color w:val="222222"/>
        </w:rPr>
        <w:t xml:space="preserve"> competenze in itinere: valutazione dei </w:t>
      </w:r>
      <w:r w:rsidRPr="0049265E">
        <w:rPr>
          <w:rFonts w:ascii="Arial" w:eastAsia="Times New Roman" w:hAnsi="Arial" w:cs="Arial"/>
          <w:i/>
          <w:color w:val="222222"/>
        </w:rPr>
        <w:t>Case study</w:t>
      </w:r>
      <w:r>
        <w:rPr>
          <w:rFonts w:ascii="Arial" w:eastAsia="Times New Roman" w:hAnsi="Arial" w:cs="Arial"/>
          <w:i/>
          <w:color w:val="222222"/>
        </w:rPr>
        <w:t>.</w:t>
      </w:r>
    </w:p>
    <w:p w14:paraId="6F5C37B4" w14:textId="77777777" w:rsidR="00267D0A" w:rsidRDefault="00267D0A" w:rsidP="00267D0A">
      <w:pPr>
        <w:shd w:val="clear" w:color="auto" w:fill="FFFFFF"/>
        <w:jc w:val="both"/>
        <w:rPr>
          <w:rFonts w:ascii="Arial" w:eastAsia="Times New Roman" w:hAnsi="Arial" w:cs="Arial"/>
          <w:i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Accertamento </w:t>
      </w:r>
      <w:r w:rsidRPr="009808E6">
        <w:rPr>
          <w:rFonts w:ascii="Arial" w:eastAsia="Times New Roman" w:hAnsi="Arial" w:cs="Arial"/>
          <w:color w:val="222222"/>
        </w:rPr>
        <w:t xml:space="preserve">delle competenze in uscita: valutazione dei </w:t>
      </w:r>
      <w:r w:rsidRPr="009808E6">
        <w:rPr>
          <w:rFonts w:ascii="Arial" w:eastAsia="Times New Roman" w:hAnsi="Arial" w:cs="Arial"/>
          <w:i/>
          <w:color w:val="222222"/>
        </w:rPr>
        <w:t>Project work</w:t>
      </w:r>
      <w:r>
        <w:rPr>
          <w:rFonts w:ascii="Arial" w:eastAsia="Times New Roman" w:hAnsi="Arial" w:cs="Arial"/>
          <w:i/>
          <w:color w:val="222222"/>
        </w:rPr>
        <w:t>.</w:t>
      </w:r>
    </w:p>
    <w:p w14:paraId="3FD1F485" w14:textId="52BBF58C" w:rsidR="00267D0A" w:rsidRPr="004B0953" w:rsidRDefault="00B15121" w:rsidP="00267D0A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È</w:t>
      </w:r>
      <w:r w:rsidR="00267D0A">
        <w:rPr>
          <w:rFonts w:ascii="Arial" w:eastAsia="Times New Roman" w:hAnsi="Arial" w:cs="Arial"/>
          <w:color w:val="222222"/>
        </w:rPr>
        <w:t xml:space="preserve"> previsto il rilascio di un attestato di partecipazione agli studenti che avranno assolto l’obbligo di frequenza (70% delle ore complessive</w:t>
      </w:r>
      <w:r w:rsidR="003A0997">
        <w:rPr>
          <w:rFonts w:ascii="Arial" w:eastAsia="Times New Roman" w:hAnsi="Arial" w:cs="Arial"/>
          <w:color w:val="222222"/>
        </w:rPr>
        <w:t xml:space="preserve"> di didattica in presenza</w:t>
      </w:r>
      <w:r w:rsidR="007A0F17">
        <w:rPr>
          <w:rFonts w:ascii="Arial" w:eastAsia="Times New Roman" w:hAnsi="Arial" w:cs="Arial"/>
          <w:color w:val="222222"/>
        </w:rPr>
        <w:t xml:space="preserve"> e a distanza</w:t>
      </w:r>
      <w:r w:rsidR="00C61114">
        <w:rPr>
          <w:rFonts w:ascii="Arial" w:eastAsia="Times New Roman" w:hAnsi="Arial" w:cs="Arial"/>
          <w:color w:val="222222"/>
        </w:rPr>
        <w:t xml:space="preserve"> -ad eccezione dei</w:t>
      </w:r>
      <w:r w:rsidR="00C61114" w:rsidRPr="00C61114">
        <w:rPr>
          <w:rFonts w:ascii="Arial" w:eastAsia="Times New Roman" w:hAnsi="Arial" w:cs="Arial"/>
          <w:color w:val="222222"/>
        </w:rPr>
        <w:t xml:space="preserve"> lavori di gruppo -o individuale- a distanza (Project </w:t>
      </w:r>
      <w:proofErr w:type="gramStart"/>
      <w:r w:rsidR="00C61114" w:rsidRPr="00C61114">
        <w:rPr>
          <w:rFonts w:ascii="Arial" w:eastAsia="Times New Roman" w:hAnsi="Arial" w:cs="Arial"/>
          <w:color w:val="222222"/>
        </w:rPr>
        <w:t>work)</w:t>
      </w:r>
      <w:r w:rsidR="00C61114">
        <w:rPr>
          <w:rFonts w:ascii="Arial" w:eastAsia="Times New Roman" w:hAnsi="Arial" w:cs="Arial"/>
          <w:color w:val="222222"/>
        </w:rPr>
        <w:t>-</w:t>
      </w:r>
      <w:proofErr w:type="gramEnd"/>
      <w:r w:rsidR="00267D0A">
        <w:rPr>
          <w:rFonts w:ascii="Arial" w:eastAsia="Times New Roman" w:hAnsi="Arial" w:cs="Arial"/>
          <w:color w:val="222222"/>
        </w:rPr>
        <w:t xml:space="preserve">, ovvero </w:t>
      </w:r>
      <w:r w:rsidR="00267D0A" w:rsidRPr="004B0953">
        <w:rPr>
          <w:rFonts w:ascii="Arial" w:eastAsia="Times New Roman" w:hAnsi="Arial" w:cs="Arial"/>
          <w:b/>
          <w:color w:val="222222"/>
        </w:rPr>
        <w:t>1</w:t>
      </w:r>
      <w:r w:rsidR="007120BD">
        <w:rPr>
          <w:rFonts w:ascii="Arial" w:eastAsia="Times New Roman" w:hAnsi="Arial" w:cs="Arial"/>
          <w:b/>
          <w:color w:val="222222"/>
        </w:rPr>
        <w:t>1</w:t>
      </w:r>
      <w:r w:rsidR="00267D0A" w:rsidRPr="004B0953">
        <w:rPr>
          <w:rFonts w:ascii="Arial" w:eastAsia="Times New Roman" w:hAnsi="Arial" w:cs="Arial"/>
          <w:b/>
          <w:color w:val="222222"/>
        </w:rPr>
        <w:t xml:space="preserve"> ore minimo</w:t>
      </w:r>
      <w:r w:rsidR="00267D0A">
        <w:rPr>
          <w:rFonts w:ascii="Arial" w:eastAsia="Times New Roman" w:hAnsi="Arial" w:cs="Arial"/>
          <w:b/>
          <w:color w:val="222222"/>
        </w:rPr>
        <w:t xml:space="preserve"> </w:t>
      </w:r>
      <w:r w:rsidR="00267D0A" w:rsidRPr="009601A3">
        <w:rPr>
          <w:rFonts w:ascii="Arial" w:eastAsia="Times New Roman" w:hAnsi="Arial" w:cs="Arial"/>
          <w:bCs/>
          <w:color w:val="222222"/>
        </w:rPr>
        <w:t xml:space="preserve">su un totale di </w:t>
      </w:r>
      <w:r w:rsidR="003A0997">
        <w:rPr>
          <w:rFonts w:ascii="Arial" w:eastAsia="Times New Roman" w:hAnsi="Arial" w:cs="Arial"/>
          <w:bCs/>
          <w:color w:val="222222"/>
        </w:rPr>
        <w:t>16</w:t>
      </w:r>
      <w:r w:rsidR="00267D0A">
        <w:rPr>
          <w:rFonts w:ascii="Arial" w:eastAsia="Times New Roman" w:hAnsi="Arial" w:cs="Arial"/>
          <w:color w:val="222222"/>
        </w:rPr>
        <w:t>) e superato la prova finale di valutazione che avverrà attraverso lo svolgimento e presentazione dei Project work.</w:t>
      </w:r>
    </w:p>
    <w:p w14:paraId="749E5D2B" w14:textId="77777777" w:rsidR="00267D0A" w:rsidRDefault="00267D0A" w:rsidP="00267D0A">
      <w:pPr>
        <w:shd w:val="clear" w:color="auto" w:fill="FFFFFF"/>
        <w:rPr>
          <w:rFonts w:ascii="Arial" w:eastAsia="Times New Roman" w:hAnsi="Arial" w:cs="Arial"/>
          <w:b/>
          <w:color w:val="222222"/>
        </w:rPr>
      </w:pPr>
    </w:p>
    <w:p w14:paraId="3D7DA940" w14:textId="77777777" w:rsidR="00267D0A" w:rsidRPr="00362359" w:rsidRDefault="00267D0A" w:rsidP="00267D0A">
      <w:pPr>
        <w:shd w:val="clear" w:color="auto" w:fill="FFFFFF"/>
        <w:rPr>
          <w:rFonts w:ascii="Arial" w:eastAsia="Times New Roman" w:hAnsi="Arial" w:cs="Arial"/>
          <w:b/>
          <w:color w:val="222222"/>
        </w:rPr>
      </w:pPr>
      <w:r>
        <w:rPr>
          <w:rFonts w:ascii="Arial" w:eastAsia="Times New Roman" w:hAnsi="Arial" w:cs="Arial"/>
          <w:b/>
          <w:color w:val="222222"/>
        </w:rPr>
        <w:t xml:space="preserve">Comitato </w:t>
      </w:r>
      <w:r w:rsidRPr="00362359">
        <w:rPr>
          <w:rFonts w:ascii="Arial" w:eastAsia="Times New Roman" w:hAnsi="Arial" w:cs="Arial"/>
          <w:b/>
          <w:color w:val="222222"/>
        </w:rPr>
        <w:t>scientifico:</w:t>
      </w:r>
    </w:p>
    <w:p w14:paraId="18D2C53C" w14:textId="77777777" w:rsidR="00267D0A" w:rsidRPr="00362359" w:rsidRDefault="00267D0A" w:rsidP="00267D0A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>-</w:t>
      </w:r>
      <w:r w:rsidRPr="00362359">
        <w:rPr>
          <w:rFonts w:ascii="Arial" w:eastAsia="Times New Roman" w:hAnsi="Arial" w:cs="Arial"/>
          <w:color w:val="222222"/>
        </w:rPr>
        <w:t xml:space="preserve"> Maria Rosaria Carillo, </w:t>
      </w:r>
      <w:r>
        <w:rPr>
          <w:rFonts w:ascii="Arial" w:eastAsia="Times New Roman" w:hAnsi="Arial" w:cs="Arial"/>
          <w:color w:val="222222"/>
        </w:rPr>
        <w:t xml:space="preserve">Prof. Ordinario di Economia Politica e </w:t>
      </w:r>
      <w:r w:rsidRPr="00362359">
        <w:rPr>
          <w:rFonts w:ascii="Arial" w:eastAsia="Times New Roman" w:hAnsi="Arial" w:cs="Arial"/>
          <w:color w:val="222222"/>
        </w:rPr>
        <w:t xml:space="preserve">Coordinatore del </w:t>
      </w:r>
      <w:proofErr w:type="spellStart"/>
      <w:r w:rsidRPr="00362359">
        <w:rPr>
          <w:rFonts w:ascii="Arial" w:eastAsia="Times New Roman" w:hAnsi="Arial" w:cs="Arial"/>
          <w:color w:val="222222"/>
        </w:rPr>
        <w:t>CdS</w:t>
      </w:r>
      <w:proofErr w:type="spellEnd"/>
      <w:r w:rsidRPr="00362359">
        <w:rPr>
          <w:rFonts w:ascii="Arial" w:eastAsia="Times New Roman" w:hAnsi="Arial" w:cs="Arial"/>
          <w:color w:val="222222"/>
        </w:rPr>
        <w:t xml:space="preserve"> in MIT</w:t>
      </w:r>
      <w:r>
        <w:rPr>
          <w:rFonts w:ascii="Arial" w:eastAsia="Times New Roman" w:hAnsi="Arial" w:cs="Arial"/>
          <w:color w:val="222222"/>
        </w:rPr>
        <w:t>;</w:t>
      </w:r>
    </w:p>
    <w:p w14:paraId="68E53F20" w14:textId="77777777" w:rsidR="00267D0A" w:rsidRPr="00362359" w:rsidRDefault="00267D0A" w:rsidP="00267D0A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- </w:t>
      </w:r>
      <w:r w:rsidRPr="00362359">
        <w:rPr>
          <w:rFonts w:ascii="Arial" w:eastAsia="Times New Roman" w:hAnsi="Arial" w:cs="Arial"/>
          <w:color w:val="222222"/>
        </w:rPr>
        <w:t xml:space="preserve">Rocco Agrifoglio, </w:t>
      </w:r>
      <w:r>
        <w:rPr>
          <w:rFonts w:ascii="Arial" w:eastAsia="Times New Roman" w:hAnsi="Arial" w:cs="Arial"/>
          <w:color w:val="222222"/>
        </w:rPr>
        <w:t xml:space="preserve">Prof. Associato di Organizzazione Aziendale e </w:t>
      </w:r>
      <w:r w:rsidRPr="00362359">
        <w:rPr>
          <w:rFonts w:ascii="Arial" w:eastAsia="Times New Roman" w:hAnsi="Arial" w:cs="Arial"/>
          <w:color w:val="222222"/>
        </w:rPr>
        <w:t xml:space="preserve">Responsabile orientamento del </w:t>
      </w:r>
      <w:proofErr w:type="spellStart"/>
      <w:r w:rsidRPr="00362359">
        <w:rPr>
          <w:rFonts w:ascii="Arial" w:eastAsia="Times New Roman" w:hAnsi="Arial" w:cs="Arial"/>
          <w:color w:val="222222"/>
        </w:rPr>
        <w:t>CdS</w:t>
      </w:r>
      <w:proofErr w:type="spellEnd"/>
      <w:r w:rsidRPr="00362359">
        <w:rPr>
          <w:rFonts w:ascii="Arial" w:eastAsia="Times New Roman" w:hAnsi="Arial" w:cs="Arial"/>
          <w:color w:val="222222"/>
        </w:rPr>
        <w:t xml:space="preserve"> in MIT</w:t>
      </w:r>
      <w:r>
        <w:rPr>
          <w:rFonts w:ascii="Arial" w:eastAsia="Times New Roman" w:hAnsi="Arial" w:cs="Arial"/>
          <w:color w:val="222222"/>
        </w:rPr>
        <w:t>;</w:t>
      </w:r>
    </w:p>
    <w:p w14:paraId="3DB38E89" w14:textId="53DF9047" w:rsidR="00267D0A" w:rsidRPr="00362359" w:rsidRDefault="00267D0A" w:rsidP="00267D0A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- Rosaria Rita Canale, </w:t>
      </w:r>
      <w:r w:rsidR="00EE1649">
        <w:rPr>
          <w:rFonts w:ascii="Arial" w:eastAsia="Times New Roman" w:hAnsi="Arial" w:cs="Arial"/>
          <w:color w:val="222222"/>
        </w:rPr>
        <w:t xml:space="preserve">Prof. Ordinario di </w:t>
      </w:r>
      <w:r>
        <w:rPr>
          <w:rFonts w:ascii="Arial" w:eastAsia="Times New Roman" w:hAnsi="Arial" w:cs="Arial"/>
          <w:color w:val="222222"/>
        </w:rPr>
        <w:t>Politica Economica;</w:t>
      </w:r>
    </w:p>
    <w:p w14:paraId="5B9B0E73" w14:textId="1B3943A8" w:rsidR="00267D0A" w:rsidRPr="00F47BFE" w:rsidRDefault="00267D0A" w:rsidP="00267D0A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 w:rsidRPr="00C27A21">
        <w:rPr>
          <w:rFonts w:ascii="Arial" w:eastAsia="Times New Roman" w:hAnsi="Arial" w:cs="Arial"/>
          <w:color w:val="222222"/>
        </w:rPr>
        <w:t xml:space="preserve">- Pasquale Marcello Falcone, </w:t>
      </w:r>
      <w:r w:rsidR="00EE1649">
        <w:rPr>
          <w:rFonts w:ascii="Arial" w:eastAsia="Times New Roman" w:hAnsi="Arial" w:cs="Arial"/>
          <w:color w:val="222222"/>
        </w:rPr>
        <w:t>Prof. Associato</w:t>
      </w:r>
      <w:r w:rsidRPr="00C27A21">
        <w:rPr>
          <w:rFonts w:ascii="Arial" w:eastAsia="Times New Roman" w:hAnsi="Arial" w:cs="Arial"/>
          <w:color w:val="222222"/>
        </w:rPr>
        <w:t xml:space="preserve"> </w:t>
      </w:r>
      <w:r>
        <w:rPr>
          <w:rFonts w:ascii="Arial" w:eastAsia="Times New Roman" w:hAnsi="Arial" w:cs="Arial"/>
          <w:color w:val="222222"/>
        </w:rPr>
        <w:t>di Politica Economica;</w:t>
      </w:r>
    </w:p>
    <w:p w14:paraId="66863E59" w14:textId="77777777" w:rsidR="00267D0A" w:rsidRPr="00F47BFE" w:rsidRDefault="00267D0A" w:rsidP="00267D0A">
      <w:pPr>
        <w:shd w:val="clear" w:color="auto" w:fill="FFFFFF"/>
        <w:jc w:val="both"/>
        <w:rPr>
          <w:rFonts w:ascii="Arial" w:eastAsia="Times New Roman" w:hAnsi="Arial" w:cs="Arial"/>
          <w:color w:val="222222"/>
        </w:rPr>
      </w:pPr>
    </w:p>
    <w:p w14:paraId="4712BDBD" w14:textId="77777777" w:rsidR="00267D0A" w:rsidRPr="00366B59" w:rsidRDefault="00267D0A" w:rsidP="00267D0A">
      <w:pPr>
        <w:shd w:val="clear" w:color="auto" w:fill="FFFFFF"/>
        <w:rPr>
          <w:rFonts w:ascii="Arial" w:eastAsia="Times New Roman" w:hAnsi="Arial" w:cs="Arial"/>
          <w:b/>
          <w:color w:val="222222"/>
        </w:rPr>
      </w:pPr>
      <w:r w:rsidRPr="00366B59">
        <w:rPr>
          <w:rFonts w:ascii="Arial" w:eastAsia="Times New Roman" w:hAnsi="Arial" w:cs="Arial"/>
          <w:b/>
          <w:color w:val="222222"/>
        </w:rPr>
        <w:t xml:space="preserve">Comitato </w:t>
      </w:r>
      <w:r w:rsidRPr="00362359">
        <w:rPr>
          <w:rFonts w:ascii="Arial" w:eastAsia="Times New Roman" w:hAnsi="Arial" w:cs="Arial"/>
          <w:b/>
          <w:color w:val="222222"/>
        </w:rPr>
        <w:t>tecnico</w:t>
      </w:r>
      <w:r>
        <w:rPr>
          <w:rFonts w:ascii="Arial" w:eastAsia="Times New Roman" w:hAnsi="Arial" w:cs="Arial"/>
          <w:b/>
          <w:color w:val="222222"/>
        </w:rPr>
        <w:t xml:space="preserve"> organizzativo</w:t>
      </w:r>
      <w:r w:rsidRPr="00362359">
        <w:rPr>
          <w:rFonts w:ascii="Arial" w:eastAsia="Times New Roman" w:hAnsi="Arial" w:cs="Arial"/>
          <w:b/>
          <w:color w:val="222222"/>
        </w:rPr>
        <w:t>:</w:t>
      </w:r>
    </w:p>
    <w:p w14:paraId="3505DA98" w14:textId="77777777" w:rsidR="00267D0A" w:rsidRPr="00E915CB" w:rsidRDefault="00267D0A" w:rsidP="00267D0A">
      <w:pPr>
        <w:pStyle w:val="Paragrafoelenco"/>
        <w:numPr>
          <w:ilvl w:val="0"/>
          <w:numId w:val="2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 w:rsidRPr="00E915CB">
        <w:rPr>
          <w:rFonts w:ascii="Arial" w:eastAsia="Times New Roman" w:hAnsi="Arial" w:cs="Arial"/>
          <w:color w:val="222222"/>
        </w:rPr>
        <w:t xml:space="preserve">Prof. Rocco Agrifoglio, Responsabile orientamento del </w:t>
      </w:r>
      <w:proofErr w:type="spellStart"/>
      <w:r w:rsidRPr="00E915CB">
        <w:rPr>
          <w:rFonts w:ascii="Arial" w:eastAsia="Times New Roman" w:hAnsi="Arial" w:cs="Arial"/>
          <w:color w:val="222222"/>
        </w:rPr>
        <w:t>CdS</w:t>
      </w:r>
      <w:proofErr w:type="spellEnd"/>
      <w:r w:rsidRPr="00E915CB">
        <w:rPr>
          <w:rFonts w:ascii="Arial" w:eastAsia="Times New Roman" w:hAnsi="Arial" w:cs="Arial"/>
          <w:color w:val="222222"/>
        </w:rPr>
        <w:t xml:space="preserve"> in MIT presso il DISAE dell’Università Parthenope</w:t>
      </w:r>
      <w:r>
        <w:rPr>
          <w:rFonts w:ascii="Arial" w:eastAsia="Times New Roman" w:hAnsi="Arial" w:cs="Arial"/>
          <w:color w:val="222222"/>
        </w:rPr>
        <w:t>;</w:t>
      </w:r>
    </w:p>
    <w:p w14:paraId="3C9FD861" w14:textId="77777777" w:rsidR="00267D0A" w:rsidRPr="00E915CB" w:rsidRDefault="00267D0A" w:rsidP="00267D0A">
      <w:pPr>
        <w:pStyle w:val="Paragrafoelenco"/>
        <w:numPr>
          <w:ilvl w:val="0"/>
          <w:numId w:val="2"/>
        </w:numPr>
        <w:shd w:val="clear" w:color="auto" w:fill="FFFFFF"/>
        <w:jc w:val="both"/>
        <w:rPr>
          <w:rFonts w:ascii="Arial" w:eastAsia="Times New Roman" w:hAnsi="Arial" w:cs="Arial"/>
          <w:color w:val="222222"/>
        </w:rPr>
      </w:pPr>
      <w:r w:rsidRPr="00E915CB">
        <w:rPr>
          <w:rFonts w:ascii="Arial" w:eastAsia="Times New Roman" w:hAnsi="Arial" w:cs="Arial"/>
          <w:color w:val="222222"/>
        </w:rPr>
        <w:t>Responsabili orientamento e tutor d’aula degli Istituti scolastici.</w:t>
      </w:r>
    </w:p>
    <w:p w14:paraId="5B3CCEF0" w14:textId="77777777" w:rsidR="00267D0A" w:rsidRPr="00362359" w:rsidRDefault="00267D0A" w:rsidP="00267D0A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14:paraId="7DDCE4EB" w14:textId="2B689856" w:rsidR="00267D0A" w:rsidRDefault="00267D0A">
      <w:pPr>
        <w:rPr>
          <w:rFonts w:ascii="Arial" w:eastAsia="Times New Roman" w:hAnsi="Arial" w:cs="Arial"/>
          <w:b/>
          <w:color w:val="222222"/>
        </w:rPr>
      </w:pPr>
    </w:p>
    <w:sectPr w:rsidR="00267D0A" w:rsidSect="0019425B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835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26CD8" w14:textId="77777777" w:rsidR="0092366F" w:rsidRDefault="0092366F" w:rsidP="00602D8B">
      <w:r>
        <w:separator/>
      </w:r>
    </w:p>
  </w:endnote>
  <w:endnote w:type="continuationSeparator" w:id="0">
    <w:p w14:paraId="3CE92DCB" w14:textId="77777777" w:rsidR="0092366F" w:rsidRDefault="0092366F" w:rsidP="00602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D1CBBF-4F0F-4CB5-9075-9012168707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3678CA0-C942-4F59-B783-E26168D3254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pasto ExtraLight">
    <w:altName w:val="Franklin Gothic Medium Cond"/>
    <w:charset w:val="00"/>
    <w:family w:val="auto"/>
    <w:pitch w:val="variable"/>
    <w:sig w:usb0="800000AF" w:usb1="4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B8B4B" w14:textId="77777777" w:rsidR="00605D12" w:rsidRDefault="00605D12">
    <w:pPr>
      <w:pStyle w:val="Pidipagina"/>
    </w:pPr>
    <w:r w:rsidRPr="00D36B57">
      <w:rPr>
        <w:noProof/>
      </w:rPr>
      <mc:AlternateContent>
        <mc:Choice Requires="wps">
          <w:drawing>
            <wp:anchor distT="45720" distB="45720" distL="114300" distR="114300" simplePos="0" relativeHeight="251669504" behindDoc="1" locked="0" layoutInCell="1" allowOverlap="1" wp14:anchorId="5A9209EA" wp14:editId="2F9342F4">
              <wp:simplePos x="0" y="0"/>
              <wp:positionH relativeFrom="column">
                <wp:posOffset>-148590</wp:posOffset>
              </wp:positionH>
              <wp:positionV relativeFrom="paragraph">
                <wp:posOffset>46990</wp:posOffset>
              </wp:positionV>
              <wp:extent cx="2381250" cy="447675"/>
              <wp:effectExtent l="0" t="0" r="0" b="0"/>
              <wp:wrapNone/>
              <wp:docPr id="11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0DE742" w14:textId="77777777" w:rsidR="00605D12" w:rsidRDefault="00605D12" w:rsidP="00605D12">
                          <w:pPr>
                            <w:rPr>
                              <w:rFonts w:ascii="Antipasto ExtraLight" w:hAnsi="Antipasto ExtraLight"/>
                              <w:color w:val="3A4972"/>
                            </w:rPr>
                          </w:pPr>
                          <w:r w:rsidRPr="009625BC">
                            <w:rPr>
                              <w:rFonts w:ascii="Antipasto ExtraLight" w:hAnsi="Antipasto ExtraLight"/>
                              <w:color w:val="3A4972"/>
                            </w:rPr>
                            <w:t xml:space="preserve">via Generale Parisi 13, 80132 </w:t>
                          </w:r>
                          <w:r w:rsidR="00893B98">
                            <w:rPr>
                              <w:rFonts w:ascii="Antipasto ExtraLight" w:hAnsi="Antipasto ExtraLight"/>
                              <w:color w:val="3A4972"/>
                            </w:rPr>
                            <w:t>–</w:t>
                          </w:r>
                          <w:r w:rsidRPr="009625BC">
                            <w:rPr>
                              <w:rFonts w:ascii="Antipasto ExtraLight" w:hAnsi="Antipasto ExtraLight"/>
                              <w:color w:val="3A4972"/>
                            </w:rPr>
                            <w:t>Napoli</w:t>
                          </w:r>
                        </w:p>
                        <w:p w14:paraId="4F6D8D8B" w14:textId="77777777" w:rsidR="00893B98" w:rsidRPr="00284F36" w:rsidRDefault="00893B98" w:rsidP="00893B98">
                          <w:pPr>
                            <w:ind w:right="-687"/>
                            <w:rPr>
                              <w:rFonts w:ascii="Antipasto ExtraLight" w:hAnsi="Antipasto ExtraLight"/>
                            </w:rPr>
                          </w:pPr>
                          <w:r>
                            <w:rPr>
                              <w:rFonts w:ascii="Antipasto ExtraLight" w:hAnsi="Antipasto ExtraLight"/>
                              <w:color w:val="3A4972"/>
                            </w:rPr>
                            <w:t>http://www.disae.uniparthenope.it</w:t>
                          </w:r>
                        </w:p>
                        <w:p w14:paraId="38DBDAAC" w14:textId="77777777" w:rsidR="00893B98" w:rsidRPr="00284F36" w:rsidRDefault="00893B98" w:rsidP="00605D12">
                          <w:pPr>
                            <w:rPr>
                              <w:rFonts w:ascii="Antipasto ExtraLight" w:hAnsi="Antipasto ExtraLigh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9209E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1.7pt;margin-top:3.7pt;width:187.5pt;height:35.2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" filled="f" stroked="f">
              <v:textbox>
                <w:txbxContent>
                  <w:p w14:paraId="2B0DE742" w14:textId="77777777" w:rsidR="00605D12" w:rsidRDefault="00605D12" w:rsidP="00605D12">
                    <w:pPr>
                      <w:rPr>
                        <w:rFonts w:ascii="Antipasto ExtraLight" w:hAnsi="Antipasto ExtraLight"/>
                        <w:color w:val="3A4972"/>
                      </w:rPr>
                    </w:pPr>
                    <w:r w:rsidRPr="009625BC">
                      <w:rPr>
                        <w:rFonts w:ascii="Antipasto ExtraLight" w:hAnsi="Antipasto ExtraLight"/>
                        <w:color w:val="3A4972"/>
                      </w:rPr>
                      <w:t xml:space="preserve">via Generale Parisi 13, 80132 </w:t>
                    </w:r>
                    <w:r w:rsidR="00893B98">
                      <w:rPr>
                        <w:rFonts w:ascii="Antipasto ExtraLight" w:hAnsi="Antipasto ExtraLight"/>
                        <w:color w:val="3A4972"/>
                      </w:rPr>
                      <w:t>–</w:t>
                    </w:r>
                    <w:r w:rsidRPr="009625BC">
                      <w:rPr>
                        <w:rFonts w:ascii="Antipasto ExtraLight" w:hAnsi="Antipasto ExtraLight"/>
                        <w:color w:val="3A4972"/>
                      </w:rPr>
                      <w:t>Napoli</w:t>
                    </w:r>
                  </w:p>
                  <w:p w14:paraId="4F6D8D8B" w14:textId="77777777" w:rsidR="00893B98" w:rsidRPr="00284F36" w:rsidRDefault="00893B98" w:rsidP="00893B98">
                    <w:pPr>
                      <w:ind w:right="-687"/>
                      <w:rPr>
                        <w:rFonts w:ascii="Antipasto ExtraLight" w:hAnsi="Antipasto ExtraLight"/>
                      </w:rPr>
                    </w:pPr>
                    <w:r>
                      <w:rPr>
                        <w:rFonts w:ascii="Antipasto ExtraLight" w:hAnsi="Antipasto ExtraLight"/>
                        <w:color w:val="3A4972"/>
                      </w:rPr>
                      <w:t>http://www.disae.uniparthenope.it</w:t>
                    </w:r>
                  </w:p>
                  <w:p w14:paraId="38DBDAAC" w14:textId="77777777" w:rsidR="00893B98" w:rsidRPr="00284F36" w:rsidRDefault="00893B98" w:rsidP="00605D12">
                    <w:pPr>
                      <w:rPr>
                        <w:rFonts w:ascii="Antipasto ExtraLight" w:hAnsi="Antipasto ExtraLigh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5A26F36" wp14:editId="1391164E">
              <wp:simplePos x="0" y="0"/>
              <wp:positionH relativeFrom="column">
                <wp:posOffset>-190500</wp:posOffset>
              </wp:positionH>
              <wp:positionV relativeFrom="paragraph">
                <wp:posOffset>-57150</wp:posOffset>
              </wp:positionV>
              <wp:extent cx="2519680" cy="0"/>
              <wp:effectExtent l="38100" t="38100" r="71120" b="95250"/>
              <wp:wrapNone/>
              <wp:docPr id="10" name="Connettore 1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1968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7AD9E0" id="Connettore 1 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pt,-4.5pt" to="183.4pt,-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" strokecolor="gray [1629]" strokeweight=".5pt">
              <v:shadow on="t" color="black" opacity="24903f" origin=",.5" offset="0,.55556mm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8B37D" w14:textId="77777777" w:rsidR="00D36B57" w:rsidRDefault="001B39AA">
    <w:pPr>
      <w:pStyle w:val="Pidipagina"/>
    </w:pPr>
    <w:r w:rsidRPr="00D36B57"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CD34D9A" wp14:editId="0154EDFB">
              <wp:simplePos x="0" y="0"/>
              <wp:positionH relativeFrom="column">
                <wp:posOffset>-158115</wp:posOffset>
              </wp:positionH>
              <wp:positionV relativeFrom="paragraph">
                <wp:posOffset>46990</wp:posOffset>
              </wp:positionV>
              <wp:extent cx="3124200" cy="419100"/>
              <wp:effectExtent l="0" t="0" r="0" b="0"/>
              <wp:wrapNone/>
              <wp:docPr id="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419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F70254" w14:textId="77777777" w:rsidR="00D36B57" w:rsidRDefault="00D36B57" w:rsidP="001B39AA">
                          <w:pPr>
                            <w:ind w:right="-687"/>
                            <w:rPr>
                              <w:rFonts w:ascii="Antipasto ExtraLight" w:hAnsi="Antipasto ExtraLight"/>
                              <w:color w:val="3A4972"/>
                            </w:rPr>
                          </w:pPr>
                          <w:r w:rsidRPr="009625BC">
                            <w:rPr>
                              <w:rFonts w:ascii="Antipasto ExtraLight" w:hAnsi="Antipasto ExtraLight"/>
                              <w:color w:val="3A4972"/>
                            </w:rPr>
                            <w:t xml:space="preserve">via Generale Parisi 13, 80132 </w:t>
                          </w:r>
                          <w:r w:rsidR="00893B98">
                            <w:rPr>
                              <w:rFonts w:ascii="Antipasto ExtraLight" w:hAnsi="Antipasto ExtraLight"/>
                              <w:color w:val="3A4972"/>
                            </w:rPr>
                            <w:t>–</w:t>
                          </w:r>
                          <w:r w:rsidRPr="009625BC">
                            <w:rPr>
                              <w:rFonts w:ascii="Antipasto ExtraLight" w:hAnsi="Antipasto ExtraLight"/>
                              <w:color w:val="3A4972"/>
                            </w:rPr>
                            <w:t>Napoli</w:t>
                          </w:r>
                        </w:p>
                        <w:p w14:paraId="6D210F14" w14:textId="77777777" w:rsidR="00893B98" w:rsidRPr="00284F36" w:rsidRDefault="00893B98" w:rsidP="001B39AA">
                          <w:pPr>
                            <w:ind w:right="-687"/>
                            <w:rPr>
                              <w:rFonts w:ascii="Antipasto ExtraLight" w:hAnsi="Antipasto ExtraLight"/>
                            </w:rPr>
                          </w:pPr>
                          <w:r>
                            <w:rPr>
                              <w:rFonts w:ascii="Antipasto ExtraLight" w:hAnsi="Antipasto ExtraLight"/>
                              <w:color w:val="3A4972"/>
                            </w:rPr>
                            <w:t>http://www.disae.uniparthenope.it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D34D9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12.45pt;margin-top:3.7pt;width:246pt;height:33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" filled="f" stroked="f">
              <v:textbox>
                <w:txbxContent>
                  <w:p w14:paraId="26F70254" w14:textId="77777777" w:rsidR="00D36B57" w:rsidRDefault="00D36B57" w:rsidP="001B39AA">
                    <w:pPr>
                      <w:ind w:right="-687"/>
                      <w:rPr>
                        <w:rFonts w:ascii="Antipasto ExtraLight" w:hAnsi="Antipasto ExtraLight"/>
                        <w:color w:val="3A4972"/>
                      </w:rPr>
                    </w:pPr>
                    <w:r w:rsidRPr="009625BC">
                      <w:rPr>
                        <w:rFonts w:ascii="Antipasto ExtraLight" w:hAnsi="Antipasto ExtraLight"/>
                        <w:color w:val="3A4972"/>
                      </w:rPr>
                      <w:t xml:space="preserve">via Generale Parisi 13, 80132 </w:t>
                    </w:r>
                    <w:r w:rsidR="00893B98">
                      <w:rPr>
                        <w:rFonts w:ascii="Antipasto ExtraLight" w:hAnsi="Antipasto ExtraLight"/>
                        <w:color w:val="3A4972"/>
                      </w:rPr>
                      <w:t>–</w:t>
                    </w:r>
                    <w:r w:rsidRPr="009625BC">
                      <w:rPr>
                        <w:rFonts w:ascii="Antipasto ExtraLight" w:hAnsi="Antipasto ExtraLight"/>
                        <w:color w:val="3A4972"/>
                      </w:rPr>
                      <w:t>Napoli</w:t>
                    </w:r>
                  </w:p>
                  <w:p w14:paraId="6D210F14" w14:textId="77777777" w:rsidR="00893B98" w:rsidRPr="00284F36" w:rsidRDefault="00893B98" w:rsidP="001B39AA">
                    <w:pPr>
                      <w:ind w:right="-687"/>
                      <w:rPr>
                        <w:rFonts w:ascii="Antipasto ExtraLight" w:hAnsi="Antipasto ExtraLight"/>
                      </w:rPr>
                    </w:pPr>
                    <w:r>
                      <w:rPr>
                        <w:rFonts w:ascii="Antipasto ExtraLight" w:hAnsi="Antipasto ExtraLight"/>
                        <w:color w:val="3A4972"/>
                      </w:rPr>
                      <w:t>http://www.disae.uniparthenope.it</w:t>
                    </w:r>
                  </w:p>
                </w:txbxContent>
              </v:textbox>
            </v:shape>
          </w:pict>
        </mc:Fallback>
      </mc:AlternateContent>
    </w:r>
    <w:r w:rsidR="00D36B57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96A893C" wp14:editId="571F6B2F">
              <wp:simplePos x="0" y="0"/>
              <wp:positionH relativeFrom="column">
                <wp:posOffset>-200025</wp:posOffset>
              </wp:positionH>
              <wp:positionV relativeFrom="paragraph">
                <wp:posOffset>-19050</wp:posOffset>
              </wp:positionV>
              <wp:extent cx="2519680" cy="0"/>
              <wp:effectExtent l="38100" t="38100" r="71120" b="95250"/>
              <wp:wrapNone/>
              <wp:docPr id="9" name="Connettore 1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1968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266A3B" id="Connettore 1 4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75pt,-1.5pt" to="182.6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" strokecolor="gray [1629]" strokeweight=".5pt">
              <v:shadow on="t" color="black" opacity="24903f" origin=",.5" offset="0,.55556mm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679CB" w14:textId="77777777" w:rsidR="0092366F" w:rsidRDefault="0092366F" w:rsidP="00602D8B">
      <w:r>
        <w:separator/>
      </w:r>
    </w:p>
  </w:footnote>
  <w:footnote w:type="continuationSeparator" w:id="0">
    <w:p w14:paraId="6DBD1DCA" w14:textId="77777777" w:rsidR="0092366F" w:rsidRDefault="0092366F" w:rsidP="00602D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10CDC" w14:textId="77777777" w:rsidR="00602D8B" w:rsidRDefault="00000000">
    <w:pPr>
      <w:pStyle w:val="Intestazione"/>
    </w:pPr>
    <w:r>
      <w:rPr>
        <w:noProof/>
      </w:rPr>
      <w:pict w14:anchorId="6D0355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2" type="#_x0000_t75" style="position:absolute;margin-left:0;margin-top:0;width:595.65pt;height:842.4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rta Intestata Università Filigrabna-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5CD27" w14:textId="77777777" w:rsidR="00602D8B" w:rsidRDefault="00327CD3">
    <w:pPr>
      <w:pStyle w:val="Intestazione"/>
    </w:pPr>
    <w:r>
      <w:rPr>
        <w:noProof/>
      </w:rPr>
      <mc:AlternateContent>
        <mc:Choice Requires="wps">
          <w:drawing>
            <wp:anchor distT="45720" distB="45720" distL="114300" distR="114300" simplePos="0" relativeHeight="251681792" behindDoc="1" locked="0" layoutInCell="1" allowOverlap="1" wp14:anchorId="5A1F0AFF" wp14:editId="73F5CAD3">
              <wp:simplePos x="0" y="0"/>
              <wp:positionH relativeFrom="column">
                <wp:posOffset>3810</wp:posOffset>
              </wp:positionH>
              <wp:positionV relativeFrom="paragraph">
                <wp:posOffset>45720</wp:posOffset>
              </wp:positionV>
              <wp:extent cx="3286125" cy="257175"/>
              <wp:effectExtent l="0" t="0" r="0" b="0"/>
              <wp:wrapNone/>
              <wp:docPr id="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612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1CD417" w14:textId="77777777" w:rsidR="00327CD3" w:rsidRPr="00631BC0" w:rsidRDefault="001B39AA" w:rsidP="00327CD3">
                          <w:pPr>
                            <w:spacing w:after="120"/>
                            <w:rPr>
                              <w:rFonts w:ascii="Antipasto ExtraLight" w:hAnsi="Antipasto ExtraLight"/>
                              <w:color w:val="3A4972"/>
                            </w:rPr>
                          </w:pPr>
                          <w:proofErr w:type="spellStart"/>
                          <w:r w:rsidRPr="00631BC0">
                            <w:rPr>
                              <w:rFonts w:ascii="Antipasto ExtraLight" w:hAnsi="Antipasto ExtraLight"/>
                              <w:color w:val="3A4972"/>
                            </w:rPr>
                            <w:t>DiSAE</w:t>
                          </w:r>
                          <w:proofErr w:type="spellEnd"/>
                          <w:r w:rsidRPr="00631BC0">
                            <w:rPr>
                              <w:rFonts w:ascii="Antipasto ExtraLight" w:hAnsi="Antipasto ExtraLight"/>
                              <w:color w:val="3A4972"/>
                            </w:rPr>
                            <w:t xml:space="preserve"> – Dipartimento di Studi Aziendali ed Economici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1F0AFF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.3pt;margin-top:3.6pt;width:258.75pt;height:20.2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" filled="f" stroked="f">
              <v:textbox>
                <w:txbxContent>
                  <w:p w14:paraId="271CD417" w14:textId="77777777" w:rsidR="00327CD3" w:rsidRPr="00631BC0" w:rsidRDefault="001B39AA" w:rsidP="00327CD3">
                    <w:pPr>
                      <w:spacing w:after="120"/>
                      <w:rPr>
                        <w:rFonts w:ascii="Antipasto ExtraLight" w:hAnsi="Antipasto ExtraLight"/>
                        <w:color w:val="3A4972"/>
                      </w:rPr>
                    </w:pPr>
                    <w:proofErr w:type="spellStart"/>
                    <w:r w:rsidRPr="00631BC0">
                      <w:rPr>
                        <w:rFonts w:ascii="Antipasto ExtraLight" w:hAnsi="Antipasto ExtraLight"/>
                        <w:color w:val="3A4972"/>
                      </w:rPr>
                      <w:t>DiSAE</w:t>
                    </w:r>
                    <w:proofErr w:type="spellEnd"/>
                    <w:r w:rsidRPr="00631BC0">
                      <w:rPr>
                        <w:rFonts w:ascii="Antipasto ExtraLight" w:hAnsi="Antipasto ExtraLight"/>
                        <w:color w:val="3A4972"/>
                      </w:rPr>
                      <w:t xml:space="preserve"> – Dipartimento di Studi Aziendali ed Economici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</w:rPr>
      <w:pict w14:anchorId="33FEAE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1" type="#_x0000_t75" style="position:absolute;margin-left:-57.2pt;margin-top:-140.4pt;width:595.65pt;height:842.4pt;z-index:-251658240;mso-wrap-edited:f;mso-position-horizontal-relative:margin;mso-position-vertical-relative:margin" wrapcoords="-27 0 -27 21561 21600 21561 21600 0 -27 0">
          <v:imagedata r:id="rId1" o:title="Carta Intestata Università Filigrabna-1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5C5E0" w14:textId="77777777" w:rsidR="00602D8B" w:rsidRDefault="00B76DFF">
    <w:pPr>
      <w:pStyle w:val="Intestazione"/>
    </w:pPr>
    <w:r>
      <w:rPr>
        <w:noProof/>
      </w:rPr>
      <mc:AlternateContent>
        <mc:Choice Requires="wps">
          <w:drawing>
            <wp:anchor distT="45720" distB="45720" distL="114300" distR="114300" simplePos="0" relativeHeight="251679744" behindDoc="1" locked="0" layoutInCell="1" allowOverlap="1" wp14:anchorId="37FBF1E1" wp14:editId="577B15A9">
              <wp:simplePos x="0" y="0"/>
              <wp:positionH relativeFrom="column">
                <wp:posOffset>3661410</wp:posOffset>
              </wp:positionH>
              <wp:positionV relativeFrom="paragraph">
                <wp:posOffset>-59055</wp:posOffset>
              </wp:positionV>
              <wp:extent cx="2752725" cy="752475"/>
              <wp:effectExtent l="0" t="0" r="0" b="0"/>
              <wp:wrapNone/>
              <wp:docPr id="16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2725" cy="752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61C6F" w14:textId="77777777" w:rsidR="00605D12" w:rsidRDefault="001B39AA" w:rsidP="003B156F">
                          <w:pPr>
                            <w:jc w:val="right"/>
                            <w:rPr>
                              <w:rFonts w:ascii="Antipasto ExtraLight" w:hAnsi="Antipasto ExtraLight"/>
                              <w:color w:val="3A4972"/>
                            </w:rPr>
                          </w:pPr>
                          <w:r w:rsidRPr="00631BC0">
                            <w:rPr>
                              <w:rFonts w:ascii="Antipasto ExtraLight" w:hAnsi="Antipasto ExtraLight"/>
                              <w:color w:val="3A4972"/>
                            </w:rPr>
                            <w:t>Dipartimento di Studi Aziendali ed Economici</w:t>
                          </w:r>
                        </w:p>
                        <w:p w14:paraId="5C3DA58A" w14:textId="77777777" w:rsidR="00B76DFF" w:rsidRPr="00631BC0" w:rsidRDefault="00B76DFF" w:rsidP="003B156F">
                          <w:pPr>
                            <w:jc w:val="right"/>
                            <w:rPr>
                              <w:rFonts w:ascii="Antipasto ExtraLight" w:hAnsi="Antipasto ExtraLight"/>
                              <w:color w:val="3A4972"/>
                            </w:rPr>
                          </w:pPr>
                          <w:r>
                            <w:rPr>
                              <w:rFonts w:ascii="Antipasto ExtraLight" w:hAnsi="Antipasto ExtraLight"/>
                              <w:color w:val="3A4972"/>
                            </w:rPr>
                            <w:t>direzione.disae@uniparthenope.it</w:t>
                          </w:r>
                        </w:p>
                        <w:p w14:paraId="44048975" w14:textId="77777777" w:rsidR="003B156F" w:rsidRDefault="003B156F" w:rsidP="003B156F">
                          <w:pPr>
                            <w:jc w:val="right"/>
                            <w:rPr>
                              <w:rFonts w:ascii="Antipasto ExtraLight" w:hAnsi="Antipasto ExtraLight"/>
                              <w:color w:val="3A4972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ntipasto ExtraLight" w:hAnsi="Antipasto ExtraLight"/>
                              <w:color w:val="3A4972"/>
                              <w:sz w:val="22"/>
                              <w:szCs w:val="22"/>
                            </w:rPr>
                            <w:t>disae@pec.uniparthenope.it</w:t>
                          </w:r>
                        </w:p>
                        <w:p w14:paraId="7D1A1DAC" w14:textId="77777777" w:rsidR="001B39AA" w:rsidRDefault="001B39AA" w:rsidP="003B156F">
                          <w:pPr>
                            <w:jc w:val="right"/>
                            <w:rPr>
                              <w:rFonts w:ascii="Antipasto ExtraLight" w:hAnsi="Antipasto ExtraLight"/>
                              <w:color w:val="3A4972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ntipasto ExtraLight" w:hAnsi="Antipasto ExtraLight"/>
                              <w:color w:val="3A4972"/>
                              <w:sz w:val="22"/>
                              <w:szCs w:val="22"/>
                            </w:rPr>
                            <w:t>+39-081-5474263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FBF1E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88.3pt;margin-top:-4.65pt;width:216.75pt;height:59.2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" filled="f" stroked="f">
              <v:textbox>
                <w:txbxContent>
                  <w:p w14:paraId="45C61C6F" w14:textId="77777777" w:rsidR="00605D12" w:rsidRDefault="001B39AA" w:rsidP="003B156F">
                    <w:pPr>
                      <w:jc w:val="right"/>
                      <w:rPr>
                        <w:rFonts w:ascii="Antipasto ExtraLight" w:hAnsi="Antipasto ExtraLight"/>
                        <w:color w:val="3A4972"/>
                      </w:rPr>
                    </w:pPr>
                    <w:r w:rsidRPr="00631BC0">
                      <w:rPr>
                        <w:rFonts w:ascii="Antipasto ExtraLight" w:hAnsi="Antipasto ExtraLight"/>
                        <w:color w:val="3A4972"/>
                      </w:rPr>
                      <w:t>Dipartimento di Studi Aziendali ed Economici</w:t>
                    </w:r>
                  </w:p>
                  <w:p w14:paraId="5C3DA58A" w14:textId="77777777" w:rsidR="00B76DFF" w:rsidRPr="00631BC0" w:rsidRDefault="00B76DFF" w:rsidP="003B156F">
                    <w:pPr>
                      <w:jc w:val="right"/>
                      <w:rPr>
                        <w:rFonts w:ascii="Antipasto ExtraLight" w:hAnsi="Antipasto ExtraLight"/>
                        <w:color w:val="3A4972"/>
                      </w:rPr>
                    </w:pPr>
                    <w:r>
                      <w:rPr>
                        <w:rFonts w:ascii="Antipasto ExtraLight" w:hAnsi="Antipasto ExtraLight"/>
                        <w:color w:val="3A4972"/>
                      </w:rPr>
                      <w:t>direzione.disae@uniparthenope.it</w:t>
                    </w:r>
                  </w:p>
                  <w:p w14:paraId="44048975" w14:textId="77777777" w:rsidR="003B156F" w:rsidRDefault="003B156F" w:rsidP="003B156F">
                    <w:pPr>
                      <w:jc w:val="right"/>
                      <w:rPr>
                        <w:rFonts w:ascii="Antipasto ExtraLight" w:hAnsi="Antipasto ExtraLight"/>
                        <w:color w:val="3A4972"/>
                        <w:sz w:val="22"/>
                        <w:szCs w:val="22"/>
                      </w:rPr>
                    </w:pPr>
                    <w:r>
                      <w:rPr>
                        <w:rFonts w:ascii="Antipasto ExtraLight" w:hAnsi="Antipasto ExtraLight"/>
                        <w:color w:val="3A4972"/>
                        <w:sz w:val="22"/>
                        <w:szCs w:val="22"/>
                      </w:rPr>
                      <w:t>disae@pec.uniparthenope.it</w:t>
                    </w:r>
                  </w:p>
                  <w:p w14:paraId="7D1A1DAC" w14:textId="77777777" w:rsidR="001B39AA" w:rsidRDefault="001B39AA" w:rsidP="003B156F">
                    <w:pPr>
                      <w:jc w:val="right"/>
                      <w:rPr>
                        <w:rFonts w:ascii="Antipasto ExtraLight" w:hAnsi="Antipasto ExtraLight"/>
                        <w:color w:val="3A4972"/>
                        <w:sz w:val="22"/>
                        <w:szCs w:val="22"/>
                      </w:rPr>
                    </w:pPr>
                    <w:r>
                      <w:rPr>
                        <w:rFonts w:ascii="Antipasto ExtraLight" w:hAnsi="Antipasto ExtraLight"/>
                        <w:color w:val="3A4972"/>
                        <w:sz w:val="22"/>
                        <w:szCs w:val="22"/>
                      </w:rPr>
                      <w:t>+39-081-5474263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</w:rPr>
      <w:pict w14:anchorId="4C7849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3" type="#_x0000_t75" style="position:absolute;margin-left:-57pt;margin-top:-.45pt;width:595.65pt;height:842.4pt;z-index:-251656192;mso-wrap-edited:f;mso-position-horizontal-relative:margin;mso-position-vertical-relative:margin" wrapcoords="-27 0 -27 21561 21600 21561 21600 0 -27 0">
          <v:imagedata r:id="rId1" o:title="Carta Intestata Università Filigrabna-16"/>
          <w10:wrap anchorx="margin" anchory="margin"/>
        </v:shape>
      </w:pict>
    </w:r>
    <w:r w:rsidR="00631BC0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C36C6AA" wp14:editId="7C701B4E">
              <wp:simplePos x="0" y="0"/>
              <wp:positionH relativeFrom="column">
                <wp:posOffset>-120015</wp:posOffset>
              </wp:positionH>
              <wp:positionV relativeFrom="paragraph">
                <wp:posOffset>702945</wp:posOffset>
              </wp:positionV>
              <wp:extent cx="2495550" cy="0"/>
              <wp:effectExtent l="38100" t="38100" r="76200" b="95250"/>
              <wp:wrapNone/>
              <wp:docPr id="12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9555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1C2540" id="Connettore 1 2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45pt,55.35pt" to="187.05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" strokecolor="gray [1629]" strokeweight=".5pt">
              <v:shadow on="t" color="black" opacity="24903f" origin=",.5" offset="0,.55556mm"/>
            </v:line>
          </w:pict>
        </mc:Fallback>
      </mc:AlternateContent>
    </w:r>
    <w:r w:rsidR="00631BC0">
      <w:rPr>
        <w:noProof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2F15162F" wp14:editId="5700E768">
              <wp:simplePos x="0" y="0"/>
              <wp:positionH relativeFrom="column">
                <wp:posOffset>-205740</wp:posOffset>
              </wp:positionH>
              <wp:positionV relativeFrom="paragraph">
                <wp:posOffset>398145</wp:posOffset>
              </wp:positionV>
              <wp:extent cx="2771775" cy="247650"/>
              <wp:effectExtent l="0" t="0" r="0" b="0"/>
              <wp:wrapNone/>
              <wp:docPr id="15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1775" cy="247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BF98B4" w14:textId="77777777" w:rsidR="00605D12" w:rsidRPr="00631BC0" w:rsidRDefault="001B39AA" w:rsidP="00605D12">
                          <w:pPr>
                            <w:spacing w:after="120"/>
                            <w:rPr>
                              <w:rFonts w:ascii="Antipasto ExtraLight" w:hAnsi="Antipasto ExtraLight"/>
                              <w:color w:val="3A4972"/>
                            </w:rPr>
                          </w:pPr>
                          <w:r w:rsidRPr="00631BC0">
                            <w:rPr>
                              <w:rFonts w:ascii="Antipasto ExtraLight" w:hAnsi="Antipasto ExtraLight"/>
                              <w:color w:val="3A4972"/>
                            </w:rPr>
                            <w:t>Università degli Studi di Napoli “Parthenope”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15162F" id="_x0000_s1029" type="#_x0000_t202" style="position:absolute;margin-left:-16.2pt;margin-top:31.35pt;width:218.25pt;height:19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" filled="f" stroked="f">
              <v:textbox>
                <w:txbxContent>
                  <w:p w14:paraId="36BF98B4" w14:textId="77777777" w:rsidR="00605D12" w:rsidRPr="00631BC0" w:rsidRDefault="001B39AA" w:rsidP="00605D12">
                    <w:pPr>
                      <w:spacing w:after="120"/>
                      <w:rPr>
                        <w:rFonts w:ascii="Antipasto ExtraLight" w:hAnsi="Antipasto ExtraLight"/>
                        <w:color w:val="3A4972"/>
                      </w:rPr>
                    </w:pPr>
                    <w:r w:rsidRPr="00631BC0">
                      <w:rPr>
                        <w:rFonts w:ascii="Antipasto ExtraLight" w:hAnsi="Antipasto ExtraLight"/>
                        <w:color w:val="3A4972"/>
                      </w:rPr>
                      <w:t>Università degli Studi di Napoli “Parthenope”</w:t>
                    </w:r>
                  </w:p>
                </w:txbxContent>
              </v:textbox>
            </v:shape>
          </w:pict>
        </mc:Fallback>
      </mc:AlternateContent>
    </w:r>
    <w:r w:rsidR="00631BC0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8761262" wp14:editId="64AC2AD1">
              <wp:simplePos x="0" y="0"/>
              <wp:positionH relativeFrom="column">
                <wp:posOffset>3699510</wp:posOffset>
              </wp:positionH>
              <wp:positionV relativeFrom="paragraph">
                <wp:posOffset>693420</wp:posOffset>
              </wp:positionV>
              <wp:extent cx="2724150" cy="0"/>
              <wp:effectExtent l="38100" t="38100" r="76200" b="95250"/>
              <wp:wrapNone/>
              <wp:docPr id="13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72415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2644BE" id="Connettore 1 3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1.3pt,54.6pt" to="505.8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" strokecolor="gray [1629]" strokeweight=".5pt">
              <v:shadow on="t" color="black" opacity="24903f" origin=",.5" offset="0,.55556mm"/>
            </v:line>
          </w:pict>
        </mc:Fallback>
      </mc:AlternateContent>
    </w:r>
    <w:r w:rsidR="00605D12">
      <w:rPr>
        <w:noProof/>
      </w:rPr>
      <w:drawing>
        <wp:anchor distT="0" distB="0" distL="114300" distR="114300" simplePos="0" relativeHeight="251675648" behindDoc="0" locked="0" layoutInCell="1" allowOverlap="1" wp14:anchorId="02250DF7" wp14:editId="62957048">
          <wp:simplePos x="0" y="0"/>
          <wp:positionH relativeFrom="margin">
            <wp:posOffset>1990725</wp:posOffset>
          </wp:positionH>
          <wp:positionV relativeFrom="margin">
            <wp:posOffset>-1779905</wp:posOffset>
          </wp:positionV>
          <wp:extent cx="2091690" cy="2096770"/>
          <wp:effectExtent l="0" t="0" r="0" b="0"/>
          <wp:wrapThrough wrapText="bothSides">
            <wp:wrapPolygon edited="0">
              <wp:start x="9443" y="5102"/>
              <wp:lineTo x="8262" y="5691"/>
              <wp:lineTo x="5508" y="8046"/>
              <wp:lineTo x="5311" y="9616"/>
              <wp:lineTo x="5311" y="12167"/>
              <wp:lineTo x="7082" y="14915"/>
              <wp:lineTo x="9246" y="15896"/>
              <wp:lineTo x="9639" y="16288"/>
              <wp:lineTo x="11803" y="16288"/>
              <wp:lineTo x="12197" y="15896"/>
              <wp:lineTo x="14361" y="14915"/>
              <wp:lineTo x="16328" y="11775"/>
              <wp:lineTo x="16131" y="8046"/>
              <wp:lineTo x="13180" y="5691"/>
              <wp:lineTo x="12000" y="5102"/>
              <wp:lineTo x="9443" y="5102"/>
            </wp:wrapPolygon>
          </wp:wrapThrough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1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1690" cy="2096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E670E"/>
    <w:multiLevelType w:val="hybridMultilevel"/>
    <w:tmpl w:val="B6A8C57A"/>
    <w:lvl w:ilvl="0" w:tplc="2C3A0F0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915A91"/>
    <w:multiLevelType w:val="hybridMultilevel"/>
    <w:tmpl w:val="70C2605A"/>
    <w:lvl w:ilvl="0" w:tplc="2C3A0F0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7223346">
    <w:abstractNumId w:val="1"/>
  </w:num>
  <w:num w:numId="2" w16cid:durableId="1407266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hyphenationZone w:val="283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444"/>
    <w:rsid w:val="00000A47"/>
    <w:rsid w:val="000237C3"/>
    <w:rsid w:val="0003668A"/>
    <w:rsid w:val="00045C44"/>
    <w:rsid w:val="0004694D"/>
    <w:rsid w:val="00046BDD"/>
    <w:rsid w:val="00076AE3"/>
    <w:rsid w:val="00081BE7"/>
    <w:rsid w:val="000A31E7"/>
    <w:rsid w:val="000B1832"/>
    <w:rsid w:val="000D1179"/>
    <w:rsid w:val="000D15BB"/>
    <w:rsid w:val="000D7F94"/>
    <w:rsid w:val="000E096F"/>
    <w:rsid w:val="0012478C"/>
    <w:rsid w:val="001804B4"/>
    <w:rsid w:val="00183E30"/>
    <w:rsid w:val="001841E9"/>
    <w:rsid w:val="0018579D"/>
    <w:rsid w:val="0018671F"/>
    <w:rsid w:val="00190707"/>
    <w:rsid w:val="00192317"/>
    <w:rsid w:val="0019425B"/>
    <w:rsid w:val="001A395D"/>
    <w:rsid w:val="001B39AA"/>
    <w:rsid w:val="001B625B"/>
    <w:rsid w:val="001B71FD"/>
    <w:rsid w:val="001D38B4"/>
    <w:rsid w:val="001D727B"/>
    <w:rsid w:val="001E2C47"/>
    <w:rsid w:val="001F5930"/>
    <w:rsid w:val="001F7EC4"/>
    <w:rsid w:val="00212C5C"/>
    <w:rsid w:val="00243A39"/>
    <w:rsid w:val="00263F6B"/>
    <w:rsid w:val="00267D0A"/>
    <w:rsid w:val="002741E3"/>
    <w:rsid w:val="00284F36"/>
    <w:rsid w:val="0029214D"/>
    <w:rsid w:val="00296BEA"/>
    <w:rsid w:val="002B3DF6"/>
    <w:rsid w:val="002C3B99"/>
    <w:rsid w:val="002D160F"/>
    <w:rsid w:val="002E0A18"/>
    <w:rsid w:val="002E3C94"/>
    <w:rsid w:val="002F29C9"/>
    <w:rsid w:val="002F48AA"/>
    <w:rsid w:val="00303BB5"/>
    <w:rsid w:val="00304FD7"/>
    <w:rsid w:val="00314182"/>
    <w:rsid w:val="003148D8"/>
    <w:rsid w:val="003151ED"/>
    <w:rsid w:val="00327CD3"/>
    <w:rsid w:val="0034011B"/>
    <w:rsid w:val="00362359"/>
    <w:rsid w:val="00365780"/>
    <w:rsid w:val="00366B59"/>
    <w:rsid w:val="003816A1"/>
    <w:rsid w:val="003876E5"/>
    <w:rsid w:val="00397E98"/>
    <w:rsid w:val="003A0997"/>
    <w:rsid w:val="003A5545"/>
    <w:rsid w:val="003B156F"/>
    <w:rsid w:val="003E26F3"/>
    <w:rsid w:val="003F107E"/>
    <w:rsid w:val="003F58FF"/>
    <w:rsid w:val="00413648"/>
    <w:rsid w:val="00427E1D"/>
    <w:rsid w:val="004719C1"/>
    <w:rsid w:val="0049265E"/>
    <w:rsid w:val="004A3CAF"/>
    <w:rsid w:val="004A6057"/>
    <w:rsid w:val="004B0953"/>
    <w:rsid w:val="004D0C48"/>
    <w:rsid w:val="004E18C4"/>
    <w:rsid w:val="004F2CF1"/>
    <w:rsid w:val="00514E9B"/>
    <w:rsid w:val="00526E5B"/>
    <w:rsid w:val="00532EB4"/>
    <w:rsid w:val="0056585B"/>
    <w:rsid w:val="00591A97"/>
    <w:rsid w:val="005B3DA8"/>
    <w:rsid w:val="005B4DC2"/>
    <w:rsid w:val="005B5046"/>
    <w:rsid w:val="005F5CF7"/>
    <w:rsid w:val="00602D8B"/>
    <w:rsid w:val="00605D12"/>
    <w:rsid w:val="00616008"/>
    <w:rsid w:val="00621CDC"/>
    <w:rsid w:val="0062316B"/>
    <w:rsid w:val="006233E4"/>
    <w:rsid w:val="00631BC0"/>
    <w:rsid w:val="00631EA6"/>
    <w:rsid w:val="006333C3"/>
    <w:rsid w:val="00633F65"/>
    <w:rsid w:val="006353E1"/>
    <w:rsid w:val="0064113B"/>
    <w:rsid w:val="00651E5E"/>
    <w:rsid w:val="00652D26"/>
    <w:rsid w:val="00660EC6"/>
    <w:rsid w:val="006618A2"/>
    <w:rsid w:val="006674A5"/>
    <w:rsid w:val="00677AF6"/>
    <w:rsid w:val="006A5ECE"/>
    <w:rsid w:val="006A6444"/>
    <w:rsid w:val="006B4393"/>
    <w:rsid w:val="006C3481"/>
    <w:rsid w:val="006D7276"/>
    <w:rsid w:val="006E04E6"/>
    <w:rsid w:val="006E51BE"/>
    <w:rsid w:val="006F3453"/>
    <w:rsid w:val="00707852"/>
    <w:rsid w:val="007120BD"/>
    <w:rsid w:val="00755901"/>
    <w:rsid w:val="00775266"/>
    <w:rsid w:val="00777C57"/>
    <w:rsid w:val="00786594"/>
    <w:rsid w:val="00787A1A"/>
    <w:rsid w:val="007A0F17"/>
    <w:rsid w:val="007A2C94"/>
    <w:rsid w:val="007C62B5"/>
    <w:rsid w:val="007C7BB4"/>
    <w:rsid w:val="007E5D46"/>
    <w:rsid w:val="007E6BD2"/>
    <w:rsid w:val="007E76B2"/>
    <w:rsid w:val="00807F51"/>
    <w:rsid w:val="008149D3"/>
    <w:rsid w:val="00846DCF"/>
    <w:rsid w:val="00847439"/>
    <w:rsid w:val="00850116"/>
    <w:rsid w:val="00882696"/>
    <w:rsid w:val="00884C48"/>
    <w:rsid w:val="00893B98"/>
    <w:rsid w:val="008A4CBD"/>
    <w:rsid w:val="008B4D12"/>
    <w:rsid w:val="008E55A1"/>
    <w:rsid w:val="008F4374"/>
    <w:rsid w:val="00911C86"/>
    <w:rsid w:val="0092366F"/>
    <w:rsid w:val="009245AF"/>
    <w:rsid w:val="009601A3"/>
    <w:rsid w:val="009625BC"/>
    <w:rsid w:val="00980229"/>
    <w:rsid w:val="009808E6"/>
    <w:rsid w:val="0098257A"/>
    <w:rsid w:val="009C43B8"/>
    <w:rsid w:val="009E609A"/>
    <w:rsid w:val="009E7B47"/>
    <w:rsid w:val="009F0A3B"/>
    <w:rsid w:val="009F48DD"/>
    <w:rsid w:val="009F7EE2"/>
    <w:rsid w:val="00A00331"/>
    <w:rsid w:val="00A017A0"/>
    <w:rsid w:val="00A05DB7"/>
    <w:rsid w:val="00A15263"/>
    <w:rsid w:val="00A34C23"/>
    <w:rsid w:val="00A7616D"/>
    <w:rsid w:val="00A90C04"/>
    <w:rsid w:val="00AC6C19"/>
    <w:rsid w:val="00B0605D"/>
    <w:rsid w:val="00B15121"/>
    <w:rsid w:val="00B4448D"/>
    <w:rsid w:val="00B74313"/>
    <w:rsid w:val="00B76DFF"/>
    <w:rsid w:val="00B84D19"/>
    <w:rsid w:val="00B96D74"/>
    <w:rsid w:val="00B96E6A"/>
    <w:rsid w:val="00BA576E"/>
    <w:rsid w:val="00BF2CBC"/>
    <w:rsid w:val="00BF6AED"/>
    <w:rsid w:val="00C15318"/>
    <w:rsid w:val="00C20B94"/>
    <w:rsid w:val="00C26A9E"/>
    <w:rsid w:val="00C27A21"/>
    <w:rsid w:val="00C329A5"/>
    <w:rsid w:val="00C428D3"/>
    <w:rsid w:val="00C42992"/>
    <w:rsid w:val="00C505B7"/>
    <w:rsid w:val="00C540DB"/>
    <w:rsid w:val="00C61114"/>
    <w:rsid w:val="00CA139B"/>
    <w:rsid w:val="00CA245C"/>
    <w:rsid w:val="00CB2D11"/>
    <w:rsid w:val="00CB4A50"/>
    <w:rsid w:val="00CE045C"/>
    <w:rsid w:val="00CE1723"/>
    <w:rsid w:val="00D112E3"/>
    <w:rsid w:val="00D26B20"/>
    <w:rsid w:val="00D2770D"/>
    <w:rsid w:val="00D36B57"/>
    <w:rsid w:val="00D4033B"/>
    <w:rsid w:val="00D518B4"/>
    <w:rsid w:val="00D74FC9"/>
    <w:rsid w:val="00D833F8"/>
    <w:rsid w:val="00DA062C"/>
    <w:rsid w:val="00DA0E5A"/>
    <w:rsid w:val="00DB2235"/>
    <w:rsid w:val="00DB3723"/>
    <w:rsid w:val="00DB4F6B"/>
    <w:rsid w:val="00DB5747"/>
    <w:rsid w:val="00DB71D1"/>
    <w:rsid w:val="00DF37F3"/>
    <w:rsid w:val="00E03E5E"/>
    <w:rsid w:val="00E1004E"/>
    <w:rsid w:val="00E34C99"/>
    <w:rsid w:val="00E3684B"/>
    <w:rsid w:val="00E415BB"/>
    <w:rsid w:val="00E728C9"/>
    <w:rsid w:val="00E736DC"/>
    <w:rsid w:val="00E75900"/>
    <w:rsid w:val="00E83993"/>
    <w:rsid w:val="00E915CB"/>
    <w:rsid w:val="00E922AB"/>
    <w:rsid w:val="00E94AD4"/>
    <w:rsid w:val="00EA1DCE"/>
    <w:rsid w:val="00EB6852"/>
    <w:rsid w:val="00EC2E44"/>
    <w:rsid w:val="00ED219A"/>
    <w:rsid w:val="00ED5DB7"/>
    <w:rsid w:val="00EE12ED"/>
    <w:rsid w:val="00EE1649"/>
    <w:rsid w:val="00EF22BE"/>
    <w:rsid w:val="00EF4D8A"/>
    <w:rsid w:val="00F234F9"/>
    <w:rsid w:val="00F46D10"/>
    <w:rsid w:val="00F47BFE"/>
    <w:rsid w:val="00F66E5A"/>
    <w:rsid w:val="00F74546"/>
    <w:rsid w:val="00F83CB9"/>
    <w:rsid w:val="00F844C4"/>
    <w:rsid w:val="00F84AE3"/>
    <w:rsid w:val="00F90052"/>
    <w:rsid w:val="00F9351B"/>
    <w:rsid w:val="00F97599"/>
    <w:rsid w:val="00FB7A83"/>
    <w:rsid w:val="00FF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22893B"/>
  <w15:docId w15:val="{07D857B7-A4ED-4017-8C32-1662D047E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A4CBD"/>
    <w:rPr>
      <w:rFonts w:ascii="Times New Roman" w:hAnsi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02D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2D8B"/>
  </w:style>
  <w:style w:type="paragraph" w:styleId="Pidipagina">
    <w:name w:val="footer"/>
    <w:basedOn w:val="Normale"/>
    <w:link w:val="PidipaginaCarattere"/>
    <w:uiPriority w:val="99"/>
    <w:unhideWhenUsed/>
    <w:rsid w:val="00602D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2D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585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585B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284F36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362359"/>
    <w:pPr>
      <w:ind w:left="720"/>
      <w:contextualSpacing/>
    </w:pPr>
  </w:style>
  <w:style w:type="table" w:styleId="Grigliatabella">
    <w:name w:val="Table Grid"/>
    <w:basedOn w:val="Tabellanormale"/>
    <w:uiPriority w:val="59"/>
    <w:rsid w:val="00045C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96D7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F7E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56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87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6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8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3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7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0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11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24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3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99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40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52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7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13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1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6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0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0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4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3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91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17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03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1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57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65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79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0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67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1260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7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901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1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36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8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7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5322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994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389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57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08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1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1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23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50030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8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30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592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462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5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8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78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7376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73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395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4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466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14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30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45292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95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304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63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6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ienta.uniparthenope.it/laurea-triennale/management-imprese-turistiche/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rienta.uniparthenope.it/servizi-orientamento-tutorato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grifoglio@uniparthenop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rillo@uniparthenope.it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10\Documents\Direzione\Carta%20intestata%20Personalizzabile%205marzo2018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406615-A0B8-4887-844D-93185B7CC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Personalizzabile 5marzo2018</Template>
  <TotalTime>1</TotalTime>
  <Pages>4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DiSAE -Parthenope University</dc:creator>
  <cp:keywords/>
  <dc:description/>
  <cp:lastModifiedBy>AVTD03000B L. AMABILE DISTRETTO 003</cp:lastModifiedBy>
  <cp:revision>2</cp:revision>
  <cp:lastPrinted>2022-12-13T11:52:00Z</cp:lastPrinted>
  <dcterms:created xsi:type="dcterms:W3CDTF">2023-03-04T12:12:00Z</dcterms:created>
  <dcterms:modified xsi:type="dcterms:W3CDTF">2023-03-04T12:12:00Z</dcterms:modified>
</cp:coreProperties>
</file>